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CD9FD" w14:textId="384A0ACA" w:rsidR="00C56F9D" w:rsidRDefault="00C56F9D" w:rsidP="000C2383">
      <w:pPr>
        <w:tabs>
          <w:tab w:val="right" w:pos="9356"/>
        </w:tabs>
        <w:spacing w:line="235" w:lineRule="auto"/>
        <w:ind w:left="4962" w:firstLine="0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15721F">
        <w:rPr>
          <w:rFonts w:cs="Times New Roman"/>
          <w:szCs w:val="28"/>
        </w:rPr>
        <w:t>риложение 1</w:t>
      </w:r>
    </w:p>
    <w:p w14:paraId="53FA4E81" w14:textId="77C667C8" w:rsidR="00281861" w:rsidRDefault="00C56F9D" w:rsidP="000C2383">
      <w:pPr>
        <w:tabs>
          <w:tab w:val="right" w:pos="9356"/>
        </w:tabs>
        <w:spacing w:line="235" w:lineRule="auto"/>
        <w:ind w:left="4962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 Порядку </w:t>
      </w:r>
      <w:r w:rsidR="00281861">
        <w:rPr>
          <w:rFonts w:cs="Times New Roman"/>
          <w:szCs w:val="28"/>
        </w:rPr>
        <w:t xml:space="preserve">присвоения, продления и прекращения статуса ответственного субъекта </w:t>
      </w:r>
    </w:p>
    <w:p w14:paraId="66A38868" w14:textId="3C7D9623" w:rsidR="00281861" w:rsidRDefault="00281861" w:rsidP="000C2383">
      <w:pPr>
        <w:tabs>
          <w:tab w:val="right" w:pos="9356"/>
        </w:tabs>
        <w:spacing w:line="235" w:lineRule="auto"/>
        <w:ind w:left="4962" w:firstLine="0"/>
        <w:rPr>
          <w:rFonts w:cs="Times New Roman"/>
          <w:szCs w:val="28"/>
        </w:rPr>
      </w:pPr>
      <w:r>
        <w:rPr>
          <w:rFonts w:cs="Times New Roman"/>
          <w:szCs w:val="28"/>
        </w:rPr>
        <w:t>предпринимательской деятельности</w:t>
      </w:r>
    </w:p>
    <w:p w14:paraId="03132A7D" w14:textId="77777777" w:rsidR="00C56F9D" w:rsidRDefault="00C56F9D" w:rsidP="00E41C98">
      <w:pPr>
        <w:spacing w:line="235" w:lineRule="auto"/>
        <w:ind w:left="6521" w:firstLine="0"/>
        <w:jc w:val="both"/>
        <w:rPr>
          <w:rFonts w:cs="Times New Roman"/>
          <w:szCs w:val="28"/>
        </w:rPr>
      </w:pPr>
    </w:p>
    <w:p w14:paraId="109160E5" w14:textId="300B448E" w:rsidR="00C56F9D" w:rsidRDefault="00C56F9D" w:rsidP="00257C38">
      <w:pPr>
        <w:tabs>
          <w:tab w:val="right" w:pos="9356"/>
        </w:tabs>
        <w:spacing w:line="235" w:lineRule="auto"/>
        <w:ind w:left="4962"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Форма</w:t>
      </w:r>
    </w:p>
    <w:p w14:paraId="4598C9F4" w14:textId="42E78DD7" w:rsidR="00C56F9D" w:rsidRDefault="00C56F9D" w:rsidP="00C56F9D">
      <w:pPr>
        <w:spacing w:line="235" w:lineRule="auto"/>
        <w:jc w:val="right"/>
        <w:rPr>
          <w:rFonts w:cs="Times New Roman"/>
          <w:szCs w:val="28"/>
        </w:rPr>
      </w:pPr>
    </w:p>
    <w:p w14:paraId="48395B94" w14:textId="77777777" w:rsidR="0098296B" w:rsidRDefault="0098296B" w:rsidP="00C56F9D">
      <w:pPr>
        <w:spacing w:line="235" w:lineRule="auto"/>
        <w:jc w:val="right"/>
        <w:rPr>
          <w:rFonts w:cs="Times New Roman"/>
          <w:szCs w:val="28"/>
        </w:rPr>
      </w:pPr>
    </w:p>
    <w:p w14:paraId="62D6C3BD" w14:textId="012B2ADD" w:rsidR="00FA0015" w:rsidRDefault="001D710A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</w:t>
      </w:r>
      <w:r w:rsidR="0098296B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 xml:space="preserve">инистерство </w:t>
      </w:r>
    </w:p>
    <w:p w14:paraId="1BF1D662" w14:textId="53A7F70D" w:rsidR="0098296B" w:rsidRDefault="001D710A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инвестиций </w:t>
      </w:r>
      <w:r w:rsidR="0098296B">
        <w:rPr>
          <w:rFonts w:cs="Times New Roman"/>
          <w:szCs w:val="28"/>
        </w:rPr>
        <w:t xml:space="preserve">и </w:t>
      </w:r>
      <w:r>
        <w:rPr>
          <w:rFonts w:cs="Times New Roman"/>
          <w:szCs w:val="28"/>
        </w:rPr>
        <w:t>промышленности</w:t>
      </w:r>
      <w:r w:rsidR="0098296B">
        <w:rPr>
          <w:rFonts w:cs="Times New Roman"/>
          <w:szCs w:val="28"/>
        </w:rPr>
        <w:t xml:space="preserve"> </w:t>
      </w:r>
    </w:p>
    <w:p w14:paraId="4358E849" w14:textId="78BC74B3" w:rsidR="001D710A" w:rsidRDefault="001D710A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>Ярославской области</w:t>
      </w:r>
    </w:p>
    <w:p w14:paraId="6DF20492" w14:textId="12594D8F" w:rsidR="001D710A" w:rsidRDefault="001D710A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>от _______________________</w:t>
      </w:r>
      <w:r w:rsidR="0015721F">
        <w:rPr>
          <w:rFonts w:cs="Times New Roman"/>
          <w:szCs w:val="28"/>
        </w:rPr>
        <w:t>_____</w:t>
      </w:r>
      <w:r w:rsidR="0098296B">
        <w:rPr>
          <w:rFonts w:cs="Times New Roman"/>
          <w:szCs w:val="28"/>
        </w:rPr>
        <w:t>___</w:t>
      </w:r>
    </w:p>
    <w:p w14:paraId="042ACA36" w14:textId="5C22F55A" w:rsidR="0098296B" w:rsidRDefault="001D710A" w:rsidP="00E41C98">
      <w:pPr>
        <w:tabs>
          <w:tab w:val="left" w:pos="5103"/>
        </w:tabs>
        <w:spacing w:line="235" w:lineRule="auto"/>
        <w:ind w:left="4536" w:firstLine="0"/>
        <w:jc w:val="center"/>
        <w:rPr>
          <w:rFonts w:cs="Times New Roman"/>
          <w:sz w:val="24"/>
          <w:szCs w:val="24"/>
        </w:rPr>
      </w:pPr>
      <w:r w:rsidRPr="00E41C98">
        <w:rPr>
          <w:rFonts w:cs="Times New Roman"/>
          <w:sz w:val="24"/>
          <w:szCs w:val="24"/>
        </w:rPr>
        <w:t>(</w:t>
      </w:r>
      <w:r w:rsidRPr="0098296B">
        <w:rPr>
          <w:rFonts w:cs="Times New Roman"/>
          <w:sz w:val="24"/>
          <w:szCs w:val="24"/>
        </w:rPr>
        <w:t>полное наименование юридического</w:t>
      </w:r>
      <w:r w:rsidR="0098296B">
        <w:rPr>
          <w:rFonts w:cs="Times New Roman"/>
          <w:sz w:val="24"/>
          <w:szCs w:val="24"/>
        </w:rPr>
        <w:t xml:space="preserve"> </w:t>
      </w:r>
      <w:r w:rsidRPr="0015721F">
        <w:rPr>
          <w:rFonts w:cs="Times New Roman"/>
          <w:sz w:val="24"/>
          <w:szCs w:val="24"/>
        </w:rPr>
        <w:t xml:space="preserve">лица </w:t>
      </w:r>
    </w:p>
    <w:p w14:paraId="156E65FE" w14:textId="30EC6207" w:rsidR="0098296B" w:rsidRPr="00E41C98" w:rsidRDefault="0098296B" w:rsidP="00E41C98">
      <w:pPr>
        <w:tabs>
          <w:tab w:val="left" w:pos="5103"/>
        </w:tabs>
        <w:spacing w:line="235" w:lineRule="auto"/>
        <w:ind w:left="4536" w:firstLine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__________________________________ </w:t>
      </w:r>
    </w:p>
    <w:p w14:paraId="0F9B55F1" w14:textId="73C158FF" w:rsidR="001D710A" w:rsidRPr="0015721F" w:rsidRDefault="001D710A" w:rsidP="00E41C98">
      <w:pPr>
        <w:tabs>
          <w:tab w:val="left" w:pos="5103"/>
        </w:tabs>
        <w:spacing w:line="235" w:lineRule="auto"/>
        <w:ind w:left="4536" w:firstLine="0"/>
        <w:jc w:val="center"/>
        <w:rPr>
          <w:rFonts w:cs="Times New Roman"/>
          <w:sz w:val="24"/>
          <w:szCs w:val="24"/>
        </w:rPr>
      </w:pPr>
      <w:r w:rsidRPr="0015721F">
        <w:rPr>
          <w:rFonts w:cs="Times New Roman"/>
          <w:sz w:val="24"/>
          <w:szCs w:val="24"/>
        </w:rPr>
        <w:t>или фамилия, имя,</w:t>
      </w:r>
      <w:r w:rsidR="0098296B">
        <w:rPr>
          <w:rFonts w:cs="Times New Roman"/>
          <w:sz w:val="24"/>
          <w:szCs w:val="24"/>
        </w:rPr>
        <w:t xml:space="preserve"> </w:t>
      </w:r>
      <w:r w:rsidRPr="0015721F">
        <w:rPr>
          <w:rFonts w:cs="Times New Roman"/>
          <w:sz w:val="24"/>
          <w:szCs w:val="24"/>
        </w:rPr>
        <w:t>отчество (при наличии)</w:t>
      </w:r>
    </w:p>
    <w:p w14:paraId="63ACC1F9" w14:textId="244AFAEC" w:rsidR="0098296B" w:rsidRPr="00E41C98" w:rsidRDefault="0098296B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_________________________________, </w:t>
      </w:r>
    </w:p>
    <w:p w14:paraId="1B99C363" w14:textId="50A4F848" w:rsidR="001D710A" w:rsidRPr="00E41C98" w:rsidRDefault="001D710A" w:rsidP="00E41C98">
      <w:pPr>
        <w:tabs>
          <w:tab w:val="left" w:pos="5103"/>
        </w:tabs>
        <w:spacing w:line="235" w:lineRule="auto"/>
        <w:ind w:left="4536" w:firstLine="0"/>
        <w:jc w:val="center"/>
        <w:rPr>
          <w:rFonts w:cs="Times New Roman"/>
          <w:sz w:val="24"/>
          <w:szCs w:val="24"/>
        </w:rPr>
      </w:pPr>
      <w:r w:rsidRPr="0098296B">
        <w:rPr>
          <w:rFonts w:cs="Times New Roman"/>
          <w:sz w:val="24"/>
          <w:szCs w:val="24"/>
        </w:rPr>
        <w:t>индивидуального</w:t>
      </w:r>
      <w:r w:rsidRPr="00E41C98">
        <w:rPr>
          <w:rFonts w:cs="Times New Roman"/>
          <w:sz w:val="24"/>
          <w:szCs w:val="24"/>
        </w:rPr>
        <w:t xml:space="preserve"> </w:t>
      </w:r>
      <w:r w:rsidRPr="0098296B">
        <w:rPr>
          <w:rFonts w:cs="Times New Roman"/>
          <w:sz w:val="24"/>
          <w:szCs w:val="24"/>
        </w:rPr>
        <w:t>предпринимателя</w:t>
      </w:r>
      <w:r w:rsidRPr="00E41C98">
        <w:rPr>
          <w:rFonts w:cs="Times New Roman"/>
          <w:sz w:val="24"/>
          <w:szCs w:val="24"/>
        </w:rPr>
        <w:t>)</w:t>
      </w:r>
    </w:p>
    <w:p w14:paraId="50700EC6" w14:textId="7F9F59E1" w:rsidR="009F3B70" w:rsidRDefault="00F87A98" w:rsidP="00E41C98">
      <w:pPr>
        <w:tabs>
          <w:tab w:val="left" w:pos="5103"/>
          <w:tab w:val="right" w:pos="9355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идентификационный </w:t>
      </w:r>
      <w:r w:rsidR="0098296B">
        <w:rPr>
          <w:rFonts w:cs="Times New Roman"/>
          <w:szCs w:val="28"/>
        </w:rPr>
        <w:t>номер</w:t>
      </w:r>
      <w:r w:rsidR="009F3B7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налогоплательщика </w:t>
      </w:r>
      <w:r w:rsidR="009F3B70">
        <w:rPr>
          <w:rFonts w:cs="Times New Roman"/>
          <w:szCs w:val="28"/>
        </w:rPr>
        <w:t>_______________</w:t>
      </w:r>
      <w:r>
        <w:rPr>
          <w:rFonts w:cs="Times New Roman"/>
          <w:szCs w:val="28"/>
        </w:rPr>
        <w:t>_</w:t>
      </w:r>
      <w:r w:rsidR="0098296B">
        <w:rPr>
          <w:rFonts w:cs="Times New Roman"/>
          <w:szCs w:val="28"/>
        </w:rPr>
        <w:t>,</w:t>
      </w:r>
    </w:p>
    <w:p w14:paraId="0DFEBE6C" w14:textId="77777777" w:rsidR="0098296B" w:rsidRDefault="001D710A" w:rsidP="00E41C98">
      <w:pPr>
        <w:tabs>
          <w:tab w:val="left" w:pos="5103"/>
          <w:tab w:val="right" w:pos="9355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адрес и место нахождения </w:t>
      </w:r>
    </w:p>
    <w:p w14:paraId="66D1B96E" w14:textId="614ACF47" w:rsidR="001D710A" w:rsidRPr="0015721F" w:rsidRDefault="001D710A" w:rsidP="00E41C98">
      <w:pPr>
        <w:tabs>
          <w:tab w:val="left" w:pos="5103"/>
          <w:tab w:val="right" w:pos="9355"/>
        </w:tabs>
        <w:spacing w:line="235" w:lineRule="auto"/>
        <w:ind w:left="4536" w:firstLine="0"/>
        <w:rPr>
          <w:rFonts w:cs="Times New Roman"/>
          <w:sz w:val="24"/>
          <w:szCs w:val="24"/>
        </w:rPr>
      </w:pPr>
      <w:r w:rsidRPr="0015721F">
        <w:rPr>
          <w:rFonts w:cs="Times New Roman"/>
          <w:szCs w:val="28"/>
        </w:rPr>
        <w:t>(заполняется юридическим лицом)</w:t>
      </w:r>
      <w:r w:rsidRPr="00E41C98">
        <w:rPr>
          <w:rFonts w:cs="Times New Roman"/>
          <w:szCs w:val="28"/>
        </w:rPr>
        <w:t>:</w:t>
      </w:r>
    </w:p>
    <w:p w14:paraId="042AA2A0" w14:textId="0065D398" w:rsidR="001D710A" w:rsidRPr="0015721F" w:rsidRDefault="001D710A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</w:t>
      </w:r>
      <w:r w:rsidR="0015721F">
        <w:rPr>
          <w:rFonts w:cs="Times New Roman"/>
          <w:szCs w:val="28"/>
        </w:rPr>
        <w:t>_______</w:t>
      </w:r>
      <w:r>
        <w:rPr>
          <w:rFonts w:cs="Times New Roman"/>
          <w:szCs w:val="28"/>
        </w:rPr>
        <w:t>_</w:t>
      </w:r>
      <w:r w:rsidR="0098296B">
        <w:rPr>
          <w:rFonts w:cs="Times New Roman"/>
          <w:szCs w:val="28"/>
        </w:rPr>
        <w:t xml:space="preserve">___ </w:t>
      </w:r>
    </w:p>
    <w:p w14:paraId="6CF00EF0" w14:textId="5CDE7F10" w:rsidR="0098296B" w:rsidRDefault="0098296B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_________________________________, </w:t>
      </w:r>
    </w:p>
    <w:p w14:paraId="51CAE277" w14:textId="26A0B5A2" w:rsidR="001D710A" w:rsidRDefault="001D710A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адрес регистрации </w:t>
      </w:r>
      <w:r w:rsidRPr="0015721F">
        <w:rPr>
          <w:rFonts w:cs="Times New Roman"/>
          <w:szCs w:val="28"/>
        </w:rPr>
        <w:t>(</w:t>
      </w:r>
      <w:r w:rsidR="0015721F" w:rsidRPr="0015721F">
        <w:rPr>
          <w:rFonts w:cs="Times New Roman"/>
          <w:szCs w:val="28"/>
        </w:rPr>
        <w:t xml:space="preserve">заполняется индивидуальным </w:t>
      </w:r>
      <w:r w:rsidR="0015721F">
        <w:rPr>
          <w:rFonts w:cs="Times New Roman"/>
          <w:szCs w:val="28"/>
        </w:rPr>
        <w:t>п</w:t>
      </w:r>
      <w:r w:rsidR="0015721F" w:rsidRPr="0015721F">
        <w:rPr>
          <w:rFonts w:cs="Times New Roman"/>
          <w:szCs w:val="28"/>
        </w:rPr>
        <w:t>редпринимателем)</w:t>
      </w:r>
      <w:r w:rsidR="0015721F">
        <w:rPr>
          <w:rFonts w:cs="Times New Roman"/>
          <w:szCs w:val="28"/>
        </w:rPr>
        <w:t>:</w:t>
      </w:r>
    </w:p>
    <w:p w14:paraId="25249AE4" w14:textId="0C2078B6" w:rsidR="0015721F" w:rsidRPr="0015721F" w:rsidRDefault="0015721F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</w:t>
      </w:r>
      <w:r w:rsidR="0098296B">
        <w:rPr>
          <w:rFonts w:cs="Times New Roman"/>
          <w:szCs w:val="28"/>
        </w:rPr>
        <w:t xml:space="preserve">___ </w:t>
      </w:r>
    </w:p>
    <w:p w14:paraId="3A45DD9E" w14:textId="18AC604C" w:rsidR="0098296B" w:rsidRDefault="0098296B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_________________________________,</w:t>
      </w:r>
    </w:p>
    <w:p w14:paraId="6398CE2C" w14:textId="74050E3F" w:rsidR="0015721F" w:rsidRDefault="0015721F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>телефон: ______________________</w:t>
      </w:r>
      <w:r w:rsidR="0098296B">
        <w:rPr>
          <w:rFonts w:cs="Times New Roman"/>
          <w:szCs w:val="28"/>
        </w:rPr>
        <w:t xml:space="preserve">___, </w:t>
      </w:r>
    </w:p>
    <w:p w14:paraId="0C55D886" w14:textId="4FCCDEF4" w:rsidR="0015721F" w:rsidRDefault="0015721F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>адрес электронной почты:</w:t>
      </w:r>
      <w:r w:rsidR="00A466E9">
        <w:rPr>
          <w:rFonts w:cs="Times New Roman"/>
          <w:szCs w:val="28"/>
        </w:rPr>
        <w:t xml:space="preserve"> _</w:t>
      </w:r>
      <w:r>
        <w:rPr>
          <w:rFonts w:cs="Times New Roman"/>
          <w:szCs w:val="28"/>
        </w:rPr>
        <w:t>______</w:t>
      </w:r>
      <w:r w:rsidR="0098296B">
        <w:rPr>
          <w:rFonts w:cs="Times New Roman"/>
          <w:szCs w:val="28"/>
        </w:rPr>
        <w:t xml:space="preserve">____ </w:t>
      </w:r>
    </w:p>
    <w:p w14:paraId="5F2C0C5F" w14:textId="2CF32903" w:rsidR="0098296B" w:rsidRDefault="0098296B" w:rsidP="00E41C98">
      <w:pPr>
        <w:tabs>
          <w:tab w:val="left" w:pos="5103"/>
        </w:tabs>
        <w:spacing w:line="235" w:lineRule="auto"/>
        <w:ind w:left="4536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__________________________________ </w:t>
      </w:r>
    </w:p>
    <w:p w14:paraId="37E1DE79" w14:textId="4BA3957E" w:rsidR="00C56F9D" w:rsidRDefault="00C56F9D" w:rsidP="00C56F9D">
      <w:pPr>
        <w:spacing w:line="235" w:lineRule="auto"/>
        <w:ind w:firstLine="0"/>
        <w:jc w:val="center"/>
        <w:rPr>
          <w:rFonts w:cs="Times New Roman"/>
          <w:szCs w:val="28"/>
        </w:rPr>
      </w:pPr>
    </w:p>
    <w:p w14:paraId="5DAADA4A" w14:textId="77777777" w:rsidR="0098296B" w:rsidRDefault="0098296B" w:rsidP="00C56F9D">
      <w:pPr>
        <w:spacing w:line="235" w:lineRule="auto"/>
        <w:ind w:firstLine="0"/>
        <w:jc w:val="center"/>
        <w:rPr>
          <w:rFonts w:cs="Times New Roman"/>
          <w:szCs w:val="28"/>
        </w:rPr>
      </w:pPr>
    </w:p>
    <w:p w14:paraId="7487F9F2" w14:textId="26615DBE" w:rsidR="00C56F9D" w:rsidRPr="00C56F9D" w:rsidRDefault="00C56F9D" w:rsidP="00C56F9D">
      <w:pPr>
        <w:spacing w:line="235" w:lineRule="auto"/>
        <w:ind w:firstLine="0"/>
        <w:jc w:val="center"/>
        <w:rPr>
          <w:rFonts w:cs="Times New Roman"/>
          <w:b/>
          <w:szCs w:val="28"/>
        </w:rPr>
      </w:pPr>
      <w:r w:rsidRPr="00C56F9D">
        <w:rPr>
          <w:rFonts w:cs="Times New Roman"/>
          <w:b/>
          <w:szCs w:val="28"/>
        </w:rPr>
        <w:t>ЗАЯВЛЕНИЕ</w:t>
      </w:r>
    </w:p>
    <w:p w14:paraId="5F989E90" w14:textId="65490C29" w:rsidR="00C56F9D" w:rsidRDefault="00C56F9D" w:rsidP="00C56F9D">
      <w:pPr>
        <w:spacing w:line="235" w:lineRule="auto"/>
        <w:ind w:firstLine="0"/>
        <w:jc w:val="center"/>
        <w:rPr>
          <w:rFonts w:cs="Times New Roman"/>
          <w:szCs w:val="28"/>
        </w:rPr>
      </w:pPr>
      <w:r w:rsidRPr="00C56F9D">
        <w:rPr>
          <w:rFonts w:cs="Times New Roman"/>
          <w:b/>
          <w:szCs w:val="28"/>
        </w:rPr>
        <w:t>о присвоении статуса ответственного субъекта предпринимательской деятельности Ярославской области</w:t>
      </w:r>
    </w:p>
    <w:p w14:paraId="041208E5" w14:textId="67E356B7" w:rsidR="00C56F9D" w:rsidRDefault="00C56F9D" w:rsidP="00C56F9D">
      <w:pPr>
        <w:spacing w:line="235" w:lineRule="auto"/>
        <w:ind w:firstLine="0"/>
        <w:jc w:val="center"/>
        <w:rPr>
          <w:rFonts w:cs="Times New Roman"/>
          <w:szCs w:val="28"/>
        </w:rPr>
      </w:pPr>
    </w:p>
    <w:p w14:paraId="1782AA89" w14:textId="514B7706" w:rsidR="00C56F9D" w:rsidRDefault="00C56F9D" w:rsidP="00E41C98">
      <w:pPr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____________________________________________________________</w:t>
      </w:r>
      <w:r w:rsidR="00FA0015">
        <w:rPr>
          <w:rFonts w:cs="Times New Roman"/>
          <w:szCs w:val="28"/>
        </w:rPr>
        <w:t xml:space="preserve">_ </w:t>
      </w:r>
    </w:p>
    <w:p w14:paraId="21C4FE44" w14:textId="4900452B" w:rsidR="00FA0015" w:rsidRDefault="00C56F9D" w:rsidP="00FA0015">
      <w:pPr>
        <w:spacing w:line="235" w:lineRule="auto"/>
        <w:ind w:firstLine="0"/>
        <w:jc w:val="center"/>
        <w:rPr>
          <w:rFonts w:cs="Times New Roman"/>
          <w:sz w:val="24"/>
          <w:szCs w:val="24"/>
        </w:rPr>
      </w:pPr>
      <w:r w:rsidRPr="00C56F9D">
        <w:rPr>
          <w:rFonts w:cs="Times New Roman"/>
          <w:sz w:val="24"/>
          <w:szCs w:val="24"/>
        </w:rPr>
        <w:t>(</w:t>
      </w:r>
      <w:r w:rsidR="009F3B70">
        <w:rPr>
          <w:rFonts w:cs="Times New Roman"/>
          <w:sz w:val="24"/>
          <w:szCs w:val="24"/>
        </w:rPr>
        <w:t xml:space="preserve">полное </w:t>
      </w:r>
      <w:r w:rsidRPr="00C56F9D">
        <w:rPr>
          <w:rFonts w:cs="Times New Roman"/>
          <w:sz w:val="24"/>
          <w:szCs w:val="24"/>
        </w:rPr>
        <w:t xml:space="preserve">наименование </w:t>
      </w:r>
      <w:r w:rsidR="009F3B70">
        <w:rPr>
          <w:rFonts w:cs="Times New Roman"/>
          <w:sz w:val="24"/>
          <w:szCs w:val="24"/>
        </w:rPr>
        <w:t xml:space="preserve">юридического лица или фамилия, имя, </w:t>
      </w:r>
    </w:p>
    <w:p w14:paraId="238DBBEB" w14:textId="43703EA1" w:rsidR="00FA0015" w:rsidRPr="00E41C98" w:rsidRDefault="00FA0015" w:rsidP="00E41C98">
      <w:pPr>
        <w:spacing w:line="235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__________________________________________________________________, </w:t>
      </w:r>
    </w:p>
    <w:p w14:paraId="4E5BD8C2" w14:textId="15664C73" w:rsidR="00C56F9D" w:rsidRDefault="00FA0015" w:rsidP="00FA0015">
      <w:pPr>
        <w:spacing w:line="235" w:lineRule="auto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отчество (при наличии)</w:t>
      </w:r>
      <w:r w:rsidRPr="00C56F9D">
        <w:rPr>
          <w:rFonts w:cs="Times New Roman"/>
          <w:sz w:val="24"/>
          <w:szCs w:val="24"/>
        </w:rPr>
        <w:t xml:space="preserve"> </w:t>
      </w:r>
      <w:r w:rsidR="00C56F9D" w:rsidRPr="00C56F9D">
        <w:rPr>
          <w:rFonts w:cs="Times New Roman"/>
          <w:sz w:val="24"/>
          <w:szCs w:val="24"/>
        </w:rPr>
        <w:t>индивидуального предпринимателя)</w:t>
      </w:r>
    </w:p>
    <w:p w14:paraId="63E28CDD" w14:textId="472A6D33" w:rsidR="00844465" w:rsidRDefault="009F3B70" w:rsidP="00E41C98">
      <w:pPr>
        <w:ind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зарегистрированное</w:t>
      </w:r>
      <w:r w:rsidR="00FA00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="00FA0015">
        <w:rPr>
          <w:rFonts w:cs="Times New Roman"/>
          <w:szCs w:val="28"/>
        </w:rPr>
        <w:t>зарегистрированн</w:t>
      </w:r>
      <w:r>
        <w:rPr>
          <w:rFonts w:cs="Times New Roman"/>
          <w:szCs w:val="28"/>
        </w:rPr>
        <w:t>ый) и осуществляющее</w:t>
      </w:r>
      <w:r w:rsidR="00FA00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(</w:t>
      </w:r>
      <w:r w:rsidR="00FA0015">
        <w:rPr>
          <w:rFonts w:cs="Times New Roman"/>
          <w:szCs w:val="28"/>
        </w:rPr>
        <w:t>осуществляющ</w:t>
      </w:r>
      <w:r>
        <w:rPr>
          <w:rFonts w:cs="Times New Roman"/>
          <w:szCs w:val="28"/>
        </w:rPr>
        <w:t>ий) деятельность на территории Ярославской области, в лице _____________________________</w:t>
      </w:r>
      <w:r w:rsidR="00FA0015">
        <w:rPr>
          <w:rFonts w:cs="Times New Roman"/>
          <w:szCs w:val="28"/>
        </w:rPr>
        <w:t>_____________________________________</w:t>
      </w:r>
      <w:r>
        <w:rPr>
          <w:rFonts w:cs="Times New Roman"/>
          <w:szCs w:val="28"/>
        </w:rPr>
        <w:t>, действующего на основании ___________________________</w:t>
      </w:r>
      <w:r w:rsidR="00FA0015">
        <w:rPr>
          <w:rFonts w:cs="Times New Roman"/>
          <w:szCs w:val="28"/>
        </w:rPr>
        <w:t>______________</w:t>
      </w:r>
      <w:r>
        <w:rPr>
          <w:rFonts w:cs="Times New Roman"/>
          <w:szCs w:val="28"/>
        </w:rPr>
        <w:t xml:space="preserve">, </w:t>
      </w:r>
      <w:r w:rsidR="000C1DA0">
        <w:rPr>
          <w:rFonts w:cs="Times New Roman"/>
          <w:szCs w:val="28"/>
        </w:rPr>
        <w:t>в</w:t>
      </w:r>
      <w:r w:rsidR="00F87A98">
        <w:rPr>
          <w:rFonts w:cs="Times New Roman"/>
          <w:szCs w:val="28"/>
        </w:rPr>
        <w:t> </w:t>
      </w:r>
      <w:r w:rsidR="000C1DA0">
        <w:rPr>
          <w:rFonts w:cs="Times New Roman"/>
          <w:szCs w:val="28"/>
        </w:rPr>
        <w:t>соответствии с Законом Ярославской области от 2</w:t>
      </w:r>
      <w:r w:rsidR="00FA0015">
        <w:rPr>
          <w:rFonts w:cs="Times New Roman"/>
          <w:szCs w:val="28"/>
        </w:rPr>
        <w:t xml:space="preserve"> октября </w:t>
      </w:r>
      <w:r w:rsidR="000C1DA0">
        <w:rPr>
          <w:rFonts w:cs="Times New Roman"/>
          <w:szCs w:val="28"/>
        </w:rPr>
        <w:t>2025</w:t>
      </w:r>
      <w:r w:rsidR="00FA0015">
        <w:rPr>
          <w:rFonts w:cs="Times New Roman"/>
          <w:szCs w:val="28"/>
        </w:rPr>
        <w:t> г.</w:t>
      </w:r>
      <w:r w:rsidR="000C1DA0">
        <w:rPr>
          <w:rFonts w:cs="Times New Roman"/>
          <w:szCs w:val="28"/>
        </w:rPr>
        <w:t xml:space="preserve"> №</w:t>
      </w:r>
      <w:r w:rsidR="00F87A98">
        <w:rPr>
          <w:rFonts w:cs="Times New Roman"/>
          <w:szCs w:val="28"/>
        </w:rPr>
        <w:t> </w:t>
      </w:r>
      <w:r w:rsidR="000C1DA0">
        <w:rPr>
          <w:rFonts w:cs="Times New Roman"/>
          <w:szCs w:val="28"/>
        </w:rPr>
        <w:t>40</w:t>
      </w:r>
      <w:r w:rsidR="00F87A98">
        <w:rPr>
          <w:rFonts w:cs="Times New Roman"/>
          <w:szCs w:val="28"/>
        </w:rPr>
        <w:noBreakHyphen/>
      </w:r>
      <w:r w:rsidR="000C1DA0">
        <w:rPr>
          <w:rFonts w:cs="Times New Roman"/>
          <w:szCs w:val="28"/>
        </w:rPr>
        <w:t>з «</w:t>
      </w:r>
      <w:r w:rsidR="00FA0015">
        <w:rPr>
          <w:rFonts w:cs="Times New Roman"/>
          <w:szCs w:val="28"/>
        </w:rPr>
        <w:t>О </w:t>
      </w:r>
      <w:r w:rsidR="000C1DA0">
        <w:rPr>
          <w:rFonts w:cs="Times New Roman"/>
          <w:szCs w:val="28"/>
        </w:rPr>
        <w:t xml:space="preserve">развитии ответственного ведения бизнеса в Ярославской области» </w:t>
      </w:r>
      <w:r>
        <w:rPr>
          <w:rFonts w:cs="Times New Roman"/>
          <w:szCs w:val="28"/>
        </w:rPr>
        <w:t>направляет заявление о присвоении статуса ответственного субъекта предпринимательской деятельности Ярославской области и подтверждает, что соответствует</w:t>
      </w:r>
      <w:r w:rsidR="000C1DA0">
        <w:rPr>
          <w:rFonts w:cs="Times New Roman"/>
          <w:szCs w:val="28"/>
        </w:rPr>
        <w:t xml:space="preserve"> следующим</w:t>
      </w:r>
      <w:r>
        <w:rPr>
          <w:rFonts w:cs="Times New Roman"/>
          <w:szCs w:val="28"/>
        </w:rPr>
        <w:t xml:space="preserve"> </w:t>
      </w:r>
      <w:r w:rsidR="00844465">
        <w:rPr>
          <w:rFonts w:cs="Times New Roman"/>
          <w:szCs w:val="28"/>
        </w:rPr>
        <w:t>к</w:t>
      </w:r>
      <w:r w:rsidR="000C1DA0">
        <w:rPr>
          <w:rFonts w:cs="Times New Roman"/>
          <w:szCs w:val="28"/>
        </w:rPr>
        <w:t>ритериям благонадежности, социальной и экологической ответственности</w:t>
      </w:r>
      <w:r w:rsidR="00FA0015">
        <w:rPr>
          <w:rFonts w:cs="Times New Roman"/>
          <w:szCs w:val="28"/>
        </w:rPr>
        <w:t>,</w:t>
      </w:r>
      <w:r w:rsidR="00FA0015" w:rsidRPr="00FA0015">
        <w:rPr>
          <w:rFonts w:cs="Times New Roman"/>
          <w:szCs w:val="28"/>
        </w:rPr>
        <w:t xml:space="preserve"> </w:t>
      </w:r>
      <w:r w:rsidR="00FA0015">
        <w:rPr>
          <w:rFonts w:cs="Times New Roman"/>
          <w:szCs w:val="28"/>
        </w:rPr>
        <w:t>применяемым при присвоении юридическим</w:t>
      </w:r>
      <w:r w:rsidR="00FA0015" w:rsidRPr="006B6C5E">
        <w:rPr>
          <w:rFonts w:cs="Times New Roman"/>
          <w:szCs w:val="28"/>
        </w:rPr>
        <w:t xml:space="preserve"> лиц</w:t>
      </w:r>
      <w:r w:rsidR="00FA0015">
        <w:rPr>
          <w:rFonts w:cs="Times New Roman"/>
          <w:szCs w:val="28"/>
        </w:rPr>
        <w:t>ам</w:t>
      </w:r>
      <w:r w:rsidR="00FA0015" w:rsidRPr="006B6C5E">
        <w:rPr>
          <w:rFonts w:cs="Times New Roman"/>
          <w:szCs w:val="28"/>
        </w:rPr>
        <w:t xml:space="preserve"> и</w:t>
      </w:r>
      <w:r w:rsidR="00FA0015">
        <w:rPr>
          <w:rFonts w:cs="Times New Roman"/>
          <w:szCs w:val="28"/>
        </w:rPr>
        <w:t> </w:t>
      </w:r>
      <w:r w:rsidR="00FA0015" w:rsidRPr="006B6C5E">
        <w:rPr>
          <w:rFonts w:cs="Times New Roman"/>
          <w:szCs w:val="28"/>
        </w:rPr>
        <w:t>индивидуальны</w:t>
      </w:r>
      <w:r w:rsidR="00FA0015">
        <w:rPr>
          <w:rFonts w:cs="Times New Roman"/>
          <w:szCs w:val="28"/>
        </w:rPr>
        <w:t>м</w:t>
      </w:r>
      <w:r w:rsidR="00FA0015" w:rsidRPr="006B6C5E">
        <w:rPr>
          <w:rFonts w:cs="Times New Roman"/>
          <w:szCs w:val="28"/>
        </w:rPr>
        <w:t xml:space="preserve"> предпринимател</w:t>
      </w:r>
      <w:r w:rsidR="00FA0015">
        <w:rPr>
          <w:rFonts w:cs="Times New Roman"/>
          <w:szCs w:val="28"/>
        </w:rPr>
        <w:t xml:space="preserve">ям статуса </w:t>
      </w:r>
      <w:r w:rsidR="00FA0015" w:rsidRPr="001A0715">
        <w:rPr>
          <w:rFonts w:cs="Times New Roman"/>
          <w:szCs w:val="28"/>
        </w:rPr>
        <w:t>ответственн</w:t>
      </w:r>
      <w:r w:rsidR="00FA0015">
        <w:rPr>
          <w:rFonts w:cs="Times New Roman"/>
          <w:szCs w:val="28"/>
        </w:rPr>
        <w:t>ого</w:t>
      </w:r>
      <w:r w:rsidR="00FA0015" w:rsidRPr="001A0715">
        <w:rPr>
          <w:rFonts w:cs="Times New Roman"/>
          <w:szCs w:val="28"/>
        </w:rPr>
        <w:t xml:space="preserve"> субъект</w:t>
      </w:r>
      <w:r w:rsidR="00FA0015">
        <w:rPr>
          <w:rFonts w:cs="Times New Roman"/>
          <w:szCs w:val="28"/>
        </w:rPr>
        <w:t>а</w:t>
      </w:r>
      <w:r w:rsidR="00FA0015" w:rsidRPr="001A0715">
        <w:rPr>
          <w:rFonts w:cs="Times New Roman"/>
          <w:szCs w:val="28"/>
        </w:rPr>
        <w:t xml:space="preserve"> предпринимательской деятельности</w:t>
      </w:r>
      <w:r w:rsidR="00844465">
        <w:rPr>
          <w:rFonts w:cs="Times New Roman"/>
          <w:szCs w:val="28"/>
        </w:rPr>
        <w:t>:</w:t>
      </w:r>
    </w:p>
    <w:p w14:paraId="5BBC0FC4" w14:textId="3BCB86AA" w:rsidR="000C1DA0" w:rsidRDefault="00FA0015" w:rsidP="00844465">
      <w:pPr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критерии благонадежности, социальной и экологической ответственности,</w:t>
      </w:r>
      <w:r w:rsidRPr="00FA00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применяемые при присвоении юридическим</w:t>
      </w:r>
      <w:r w:rsidRPr="006B6C5E">
        <w:rPr>
          <w:rFonts w:cs="Times New Roman"/>
          <w:szCs w:val="28"/>
        </w:rPr>
        <w:t xml:space="preserve"> лиц</w:t>
      </w:r>
      <w:r>
        <w:rPr>
          <w:rFonts w:cs="Times New Roman"/>
          <w:szCs w:val="28"/>
        </w:rPr>
        <w:t>ам</w:t>
      </w:r>
      <w:r w:rsidRPr="00FA00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статуса </w:t>
      </w:r>
      <w:r w:rsidRPr="001A0715">
        <w:rPr>
          <w:rFonts w:cs="Times New Roman"/>
          <w:szCs w:val="28"/>
        </w:rPr>
        <w:t>ответственн</w:t>
      </w:r>
      <w:r>
        <w:rPr>
          <w:rFonts w:cs="Times New Roman"/>
          <w:szCs w:val="28"/>
        </w:rPr>
        <w:t>ого</w:t>
      </w:r>
      <w:r w:rsidRPr="001A0715">
        <w:rPr>
          <w:rFonts w:cs="Times New Roman"/>
          <w:szCs w:val="28"/>
        </w:rPr>
        <w:t xml:space="preserve"> субъект</w:t>
      </w:r>
      <w:r>
        <w:rPr>
          <w:rFonts w:cs="Times New Roman"/>
          <w:szCs w:val="28"/>
        </w:rPr>
        <w:t>а</w:t>
      </w:r>
      <w:r w:rsidRPr="001A0715">
        <w:rPr>
          <w:rFonts w:cs="Times New Roman"/>
          <w:szCs w:val="28"/>
        </w:rPr>
        <w:t xml:space="preserve"> предпринимательской деятельности</w:t>
      </w:r>
      <w:r w:rsidR="000C1DA0">
        <w:rPr>
          <w:rFonts w:cs="Times New Roman"/>
          <w:szCs w:val="28"/>
        </w:rPr>
        <w:t>:</w:t>
      </w:r>
    </w:p>
    <w:p w14:paraId="6E916D5D" w14:textId="51E1F8AE" w:rsidR="000C1DA0" w:rsidRP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ю</w:t>
      </w:r>
      <w:r w:rsidR="000C1DA0" w:rsidRPr="000C1DA0">
        <w:rPr>
          <w:rFonts w:cs="Times New Roman"/>
          <w:szCs w:val="28"/>
        </w:rPr>
        <w:t>ридическое лицо зарегистрировано и осуществляет деятельность на территории Ярославской области</w:t>
      </w:r>
      <w:r>
        <w:rPr>
          <w:rFonts w:cs="Times New Roman"/>
          <w:szCs w:val="28"/>
        </w:rPr>
        <w:t>;</w:t>
      </w:r>
    </w:p>
    <w:p w14:paraId="5C1D8444" w14:textId="247BCCAD" w:rsidR="000C1DA0" w:rsidRP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0C1DA0" w:rsidRPr="000C1DA0">
        <w:rPr>
          <w:rFonts w:cs="Times New Roman"/>
          <w:szCs w:val="28"/>
        </w:rPr>
        <w:t xml:space="preserve"> отношении юридического лица не принято решение о ликвидации или реорганизации</w:t>
      </w:r>
      <w:r>
        <w:rPr>
          <w:rFonts w:cs="Times New Roman"/>
          <w:szCs w:val="28"/>
        </w:rPr>
        <w:t>;</w:t>
      </w:r>
    </w:p>
    <w:p w14:paraId="73680BBA" w14:textId="6EF0C0C3" w:rsidR="000C1DA0" w:rsidRP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0C1DA0" w:rsidRPr="000C1DA0">
        <w:rPr>
          <w:rFonts w:cs="Times New Roman"/>
          <w:szCs w:val="28"/>
        </w:rPr>
        <w:t xml:space="preserve"> отношении юридического лица не принято решение о предстоящем исключении из Единого государственного реестра юридических лиц</w:t>
      </w:r>
      <w:r>
        <w:rPr>
          <w:rFonts w:cs="Times New Roman"/>
          <w:szCs w:val="28"/>
        </w:rPr>
        <w:t>;</w:t>
      </w:r>
    </w:p>
    <w:p w14:paraId="7996D567" w14:textId="69D8FC89" w:rsidR="000C1DA0" w:rsidRP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0C1DA0" w:rsidRPr="000C1DA0">
        <w:rPr>
          <w:rFonts w:cs="Times New Roman"/>
          <w:szCs w:val="28"/>
        </w:rPr>
        <w:t xml:space="preserve"> отношении юридического лица не принято решение о приостановлении деятельности</w:t>
      </w:r>
      <w:r>
        <w:rPr>
          <w:rFonts w:cs="Times New Roman"/>
          <w:szCs w:val="28"/>
        </w:rPr>
        <w:t>;</w:t>
      </w:r>
    </w:p>
    <w:p w14:paraId="2A85D3EB" w14:textId="1AA4420C" w:rsidR="000C1DA0" w:rsidRP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0C1DA0" w:rsidRPr="000C1DA0">
        <w:rPr>
          <w:rFonts w:cs="Times New Roman"/>
          <w:szCs w:val="28"/>
        </w:rPr>
        <w:t xml:space="preserve"> отношении юридического лица не введены процедуры, применяемые в деле о несостоятельности (банкротстве)</w:t>
      </w:r>
      <w:r>
        <w:rPr>
          <w:rFonts w:cs="Times New Roman"/>
          <w:szCs w:val="28"/>
        </w:rPr>
        <w:t>;</w:t>
      </w:r>
    </w:p>
    <w:p w14:paraId="6B1FAFD1" w14:textId="7C5D9563" w:rsidR="000C1DA0" w:rsidRP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ю</w:t>
      </w:r>
      <w:r w:rsidR="000C1DA0" w:rsidRPr="000C1DA0">
        <w:rPr>
          <w:rFonts w:cs="Times New Roman"/>
          <w:szCs w:val="28"/>
        </w:rPr>
        <w:t>ридическое лицо не имеет неисполненной обязанности по уплате налогов, сборов и иных обязательных платежей в бюджеты всех уровней, в государственные внебюджетные фонды</w:t>
      </w:r>
      <w:r>
        <w:rPr>
          <w:rFonts w:cs="Times New Roman"/>
          <w:szCs w:val="28"/>
        </w:rPr>
        <w:t>;</w:t>
      </w:r>
    </w:p>
    <w:p w14:paraId="39A8CFC6" w14:textId="1937423C" w:rsidR="000C1DA0" w:rsidRPr="00D0649E" w:rsidRDefault="00FA0015" w:rsidP="00E41C98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ю</w:t>
      </w:r>
      <w:r w:rsidRPr="00E66FF1">
        <w:rPr>
          <w:rFonts w:cs="Times New Roman"/>
          <w:szCs w:val="28"/>
        </w:rPr>
        <w:t>ридическо</w:t>
      </w:r>
      <w:r>
        <w:rPr>
          <w:rFonts w:cs="Times New Roman"/>
          <w:szCs w:val="28"/>
        </w:rPr>
        <w:t>е</w:t>
      </w:r>
      <w:r w:rsidRPr="00E66FF1">
        <w:rPr>
          <w:rFonts w:cs="Times New Roman"/>
          <w:szCs w:val="28"/>
        </w:rPr>
        <w:t xml:space="preserve"> лиц</w:t>
      </w:r>
      <w:r>
        <w:rPr>
          <w:rFonts w:cs="Times New Roman"/>
          <w:szCs w:val="28"/>
        </w:rPr>
        <w:t>о имеет у</w:t>
      </w:r>
      <w:r w:rsidRPr="00E66FF1">
        <w:rPr>
          <w:rFonts w:cs="Times New Roman"/>
          <w:szCs w:val="28"/>
        </w:rPr>
        <w:t xml:space="preserve">ровень </w:t>
      </w:r>
      <w:r>
        <w:rPr>
          <w:rFonts w:cs="Times New Roman"/>
          <w:szCs w:val="28"/>
        </w:rPr>
        <w:t xml:space="preserve">деловой репутации не ниже уровня </w:t>
      </w:r>
      <w:r w:rsidRPr="00E66FF1">
        <w:rPr>
          <w:rFonts w:cs="Times New Roman"/>
          <w:szCs w:val="28"/>
        </w:rPr>
        <w:t xml:space="preserve">«АА» </w:t>
      </w:r>
      <w:r>
        <w:rPr>
          <w:rFonts w:cs="Times New Roman"/>
          <w:szCs w:val="28"/>
        </w:rPr>
        <w:t>(</w:t>
      </w:r>
      <w:r w:rsidRPr="00E66FF1">
        <w:rPr>
          <w:rFonts w:cs="Times New Roman"/>
          <w:szCs w:val="28"/>
        </w:rPr>
        <w:t>на</w:t>
      </w:r>
      <w:r>
        <w:rPr>
          <w:rFonts w:cs="Times New Roman"/>
          <w:szCs w:val="28"/>
        </w:rPr>
        <w:t> </w:t>
      </w:r>
      <w:r w:rsidRPr="00E66FF1">
        <w:rPr>
          <w:rFonts w:cs="Times New Roman"/>
          <w:szCs w:val="28"/>
        </w:rPr>
        <w:t xml:space="preserve">основании выписки с сайта </w:t>
      </w:r>
      <w:r w:rsidR="00F87A98">
        <w:rPr>
          <w:rFonts w:cs="Times New Roman"/>
          <w:szCs w:val="28"/>
        </w:rPr>
        <w:t>«</w:t>
      </w:r>
      <w:proofErr w:type="spellStart"/>
      <w:r w:rsidR="00F87A98">
        <w:rPr>
          <w:rFonts w:cs="Times New Roman"/>
          <w:szCs w:val="28"/>
        </w:rPr>
        <w:t>Э</w:t>
      </w:r>
      <w:r w:rsidRPr="00E66FF1">
        <w:rPr>
          <w:rFonts w:cs="Times New Roman"/>
          <w:szCs w:val="28"/>
        </w:rPr>
        <w:t>кг-</w:t>
      </w:r>
      <w:proofErr w:type="gramStart"/>
      <w:r w:rsidRPr="00E66FF1">
        <w:rPr>
          <w:rFonts w:cs="Times New Roman"/>
          <w:szCs w:val="28"/>
        </w:rPr>
        <w:t>рейтинг.рф</w:t>
      </w:r>
      <w:proofErr w:type="spellEnd"/>
      <w:proofErr w:type="gramEnd"/>
      <w:r w:rsidR="00F87A98">
        <w:rPr>
          <w:rFonts w:cs="Times New Roman"/>
          <w:szCs w:val="28"/>
        </w:rPr>
        <w:t>»</w:t>
      </w:r>
      <w:r w:rsidRPr="00E66FF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Pr="00E66FF1">
        <w:rPr>
          <w:rFonts w:cs="Times New Roman"/>
          <w:szCs w:val="28"/>
        </w:rPr>
        <w:t xml:space="preserve"> информационно-телекоммуникационной сети «Интернет»</w:t>
      </w:r>
      <w:r>
        <w:rPr>
          <w:rFonts w:cs="Times New Roman"/>
          <w:szCs w:val="28"/>
        </w:rPr>
        <w:t>)</w:t>
      </w:r>
      <w:r w:rsidR="00844465">
        <w:rPr>
          <w:rFonts w:cs="Times New Roman"/>
          <w:szCs w:val="28"/>
        </w:rPr>
        <w:t>;</w:t>
      </w:r>
    </w:p>
    <w:p w14:paraId="1C37B9AC" w14:textId="64A15C2A" w:rsidR="000C1DA0" w:rsidRPr="00D0649E" w:rsidRDefault="00FA0015" w:rsidP="000C1DA0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критерии благонадежности, социальной и экологической ответственности,</w:t>
      </w:r>
      <w:r w:rsidRPr="00FA00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применяемые при присвоении </w:t>
      </w:r>
      <w:r w:rsidRPr="006B6C5E">
        <w:rPr>
          <w:rFonts w:cs="Times New Roman"/>
          <w:szCs w:val="28"/>
        </w:rPr>
        <w:t>индивидуальны</w:t>
      </w:r>
      <w:r>
        <w:rPr>
          <w:rFonts w:cs="Times New Roman"/>
          <w:szCs w:val="28"/>
        </w:rPr>
        <w:t>м</w:t>
      </w:r>
      <w:r w:rsidRPr="006B6C5E">
        <w:rPr>
          <w:rFonts w:cs="Times New Roman"/>
          <w:szCs w:val="28"/>
        </w:rPr>
        <w:t xml:space="preserve"> предпринимател</w:t>
      </w:r>
      <w:r>
        <w:rPr>
          <w:rFonts w:cs="Times New Roman"/>
          <w:szCs w:val="28"/>
        </w:rPr>
        <w:t xml:space="preserve">ям статуса </w:t>
      </w:r>
      <w:r w:rsidRPr="001A0715">
        <w:rPr>
          <w:rFonts w:cs="Times New Roman"/>
          <w:szCs w:val="28"/>
        </w:rPr>
        <w:t>ответственн</w:t>
      </w:r>
      <w:r>
        <w:rPr>
          <w:rFonts w:cs="Times New Roman"/>
          <w:szCs w:val="28"/>
        </w:rPr>
        <w:t>ого</w:t>
      </w:r>
      <w:r w:rsidRPr="001A0715">
        <w:rPr>
          <w:rFonts w:cs="Times New Roman"/>
          <w:szCs w:val="28"/>
        </w:rPr>
        <w:t xml:space="preserve"> субъект</w:t>
      </w:r>
      <w:r>
        <w:rPr>
          <w:rFonts w:cs="Times New Roman"/>
          <w:szCs w:val="28"/>
        </w:rPr>
        <w:t>а</w:t>
      </w:r>
      <w:r w:rsidRPr="001A0715">
        <w:rPr>
          <w:rFonts w:cs="Times New Roman"/>
          <w:szCs w:val="28"/>
        </w:rPr>
        <w:t xml:space="preserve"> предпринимательской деятельности</w:t>
      </w:r>
      <w:r w:rsidR="000C1DA0" w:rsidRPr="00D0649E">
        <w:rPr>
          <w:rFonts w:cs="Times New Roman"/>
          <w:szCs w:val="28"/>
        </w:rPr>
        <w:t>:</w:t>
      </w:r>
    </w:p>
    <w:p w14:paraId="20DAADB0" w14:textId="658BA722" w:rsidR="000C1DA0" w:rsidRPr="00D0649E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="000C1DA0" w:rsidRPr="00D0649E">
        <w:rPr>
          <w:rFonts w:cs="Times New Roman"/>
          <w:szCs w:val="28"/>
        </w:rPr>
        <w:t>ндивидуальный предприниматель</w:t>
      </w:r>
      <w:r w:rsidR="000C1DA0">
        <w:rPr>
          <w:rFonts w:cs="Times New Roman"/>
          <w:szCs w:val="28"/>
        </w:rPr>
        <w:t xml:space="preserve"> зарегистрирован и</w:t>
      </w:r>
      <w:r w:rsidR="000C1DA0" w:rsidRPr="00D0649E">
        <w:rPr>
          <w:rFonts w:cs="Times New Roman"/>
          <w:szCs w:val="28"/>
        </w:rPr>
        <w:t xml:space="preserve"> осуществляет деятельность на</w:t>
      </w:r>
      <w:r w:rsidR="000C1DA0">
        <w:rPr>
          <w:rFonts w:cs="Times New Roman"/>
          <w:szCs w:val="28"/>
        </w:rPr>
        <w:t xml:space="preserve"> территории Ярославской области</w:t>
      </w:r>
      <w:r>
        <w:rPr>
          <w:rFonts w:cs="Times New Roman"/>
          <w:szCs w:val="28"/>
        </w:rPr>
        <w:t>;</w:t>
      </w:r>
    </w:p>
    <w:p w14:paraId="0046073E" w14:textId="750CFE12" w:rsidR="000C1DA0" w:rsidRPr="00D0649E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0C1DA0" w:rsidRPr="00D0649E">
        <w:rPr>
          <w:rFonts w:cs="Times New Roman"/>
          <w:szCs w:val="28"/>
        </w:rPr>
        <w:t xml:space="preserve"> отношении индивидуального предпринимателя не принято решение о прекращении де</w:t>
      </w:r>
      <w:r w:rsidR="000C1DA0">
        <w:rPr>
          <w:rFonts w:cs="Times New Roman"/>
          <w:szCs w:val="28"/>
        </w:rPr>
        <w:t>ятельности</w:t>
      </w:r>
      <w:r>
        <w:rPr>
          <w:rFonts w:cs="Times New Roman"/>
          <w:szCs w:val="28"/>
        </w:rPr>
        <w:t>;</w:t>
      </w:r>
    </w:p>
    <w:p w14:paraId="199081E2" w14:textId="44501787" w:rsid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0C1DA0" w:rsidRPr="00D0649E">
        <w:rPr>
          <w:rFonts w:cs="Times New Roman"/>
          <w:szCs w:val="28"/>
        </w:rPr>
        <w:t xml:space="preserve"> отношении индивидуального предпринимателя не принято решение о предстоящем исключении из Единого государственного реестра </w:t>
      </w:r>
      <w:r w:rsidR="000C1DA0">
        <w:rPr>
          <w:rFonts w:cs="Times New Roman"/>
          <w:szCs w:val="28"/>
        </w:rPr>
        <w:t>индивидуальных предпринимателей</w:t>
      </w:r>
      <w:r>
        <w:rPr>
          <w:rFonts w:cs="Times New Roman"/>
          <w:szCs w:val="28"/>
        </w:rPr>
        <w:t>;</w:t>
      </w:r>
    </w:p>
    <w:p w14:paraId="57D382F5" w14:textId="746A8CA1" w:rsidR="000C1DA0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</w:t>
      </w:r>
      <w:r w:rsidR="000C1DA0" w:rsidRPr="00472766">
        <w:rPr>
          <w:rFonts w:cs="Times New Roman"/>
          <w:szCs w:val="28"/>
        </w:rPr>
        <w:t xml:space="preserve"> отношении </w:t>
      </w:r>
      <w:r w:rsidR="000C1DA0">
        <w:rPr>
          <w:rFonts w:cs="Times New Roman"/>
          <w:szCs w:val="28"/>
        </w:rPr>
        <w:t>индивидуального предпринимателя</w:t>
      </w:r>
      <w:r w:rsidR="000C1DA0" w:rsidRPr="00472766">
        <w:rPr>
          <w:rFonts w:cs="Times New Roman"/>
          <w:szCs w:val="28"/>
        </w:rPr>
        <w:t xml:space="preserve"> не принято решение</w:t>
      </w:r>
      <w:r w:rsidR="000C1DA0">
        <w:rPr>
          <w:rFonts w:cs="Times New Roman"/>
          <w:szCs w:val="28"/>
        </w:rPr>
        <w:t xml:space="preserve"> о приостановлении деятельности</w:t>
      </w:r>
      <w:r>
        <w:rPr>
          <w:rFonts w:cs="Times New Roman"/>
          <w:szCs w:val="28"/>
        </w:rPr>
        <w:t>;</w:t>
      </w:r>
    </w:p>
    <w:p w14:paraId="63F3BA8A" w14:textId="496EEAC3" w:rsidR="00844465" w:rsidRDefault="00FF211C" w:rsidP="00E41C98">
      <w:pPr>
        <w:pStyle w:val="a7"/>
        <w:ind w:left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="000C1DA0">
        <w:rPr>
          <w:rFonts w:cs="Times New Roman"/>
          <w:szCs w:val="28"/>
        </w:rPr>
        <w:t>ндивидуальный предприниматель</w:t>
      </w:r>
      <w:r w:rsidR="000C1DA0" w:rsidRPr="009F69B6">
        <w:rPr>
          <w:rFonts w:cs="Times New Roman"/>
          <w:szCs w:val="28"/>
        </w:rPr>
        <w:t xml:space="preserve"> не имеет неисполненной обязанности по уплате налогов, сборов и иных обязательных платежей в бюджеты всех уровней, в гос</w:t>
      </w:r>
      <w:r w:rsidR="000C1DA0">
        <w:rPr>
          <w:rFonts w:cs="Times New Roman"/>
          <w:szCs w:val="28"/>
        </w:rPr>
        <w:t>ударственные внебюджетные фонды</w:t>
      </w:r>
      <w:r>
        <w:rPr>
          <w:rFonts w:cs="Times New Roman"/>
          <w:szCs w:val="28"/>
        </w:rPr>
        <w:t>;</w:t>
      </w:r>
    </w:p>
    <w:p w14:paraId="53CCA982" w14:textId="760196CE" w:rsidR="00FA0015" w:rsidRPr="001B2B9F" w:rsidRDefault="00FA0015" w:rsidP="00FA0015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</w:t>
      </w:r>
      <w:r w:rsidRPr="00E66FF1">
        <w:rPr>
          <w:rFonts w:cs="Times New Roman"/>
          <w:szCs w:val="28"/>
        </w:rPr>
        <w:t>ндивидуальн</w:t>
      </w:r>
      <w:r>
        <w:rPr>
          <w:rFonts w:cs="Times New Roman"/>
          <w:szCs w:val="28"/>
        </w:rPr>
        <w:t>ый</w:t>
      </w:r>
      <w:r w:rsidRPr="00E66FF1">
        <w:rPr>
          <w:rFonts w:cs="Times New Roman"/>
          <w:szCs w:val="28"/>
        </w:rPr>
        <w:t xml:space="preserve"> предпринимател</w:t>
      </w:r>
      <w:r>
        <w:rPr>
          <w:rFonts w:cs="Times New Roman"/>
          <w:szCs w:val="28"/>
        </w:rPr>
        <w:t>ь</w:t>
      </w:r>
      <w:r w:rsidRPr="00E66FF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имеет у</w:t>
      </w:r>
      <w:r w:rsidRPr="00E66FF1">
        <w:rPr>
          <w:rFonts w:cs="Times New Roman"/>
          <w:szCs w:val="28"/>
        </w:rPr>
        <w:t xml:space="preserve">ровень </w:t>
      </w:r>
      <w:r>
        <w:rPr>
          <w:rFonts w:cs="Times New Roman"/>
          <w:szCs w:val="28"/>
        </w:rPr>
        <w:t>деловой репутации не ниже уровня «АА</w:t>
      </w:r>
      <w:r w:rsidRPr="00E66FF1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(</w:t>
      </w:r>
      <w:r w:rsidRPr="00E66FF1">
        <w:rPr>
          <w:rFonts w:cs="Times New Roman"/>
          <w:szCs w:val="28"/>
        </w:rPr>
        <w:t xml:space="preserve">на основании выписки с сайта </w:t>
      </w:r>
      <w:r w:rsidR="00F87A98">
        <w:rPr>
          <w:rFonts w:cs="Times New Roman"/>
          <w:szCs w:val="28"/>
        </w:rPr>
        <w:t>«</w:t>
      </w:r>
      <w:proofErr w:type="spellStart"/>
      <w:r w:rsidR="00F87A98">
        <w:rPr>
          <w:rFonts w:cs="Times New Roman"/>
          <w:szCs w:val="28"/>
        </w:rPr>
        <w:t>Э</w:t>
      </w:r>
      <w:r w:rsidRPr="00E66FF1">
        <w:rPr>
          <w:rFonts w:cs="Times New Roman"/>
          <w:szCs w:val="28"/>
        </w:rPr>
        <w:t>кг-</w:t>
      </w:r>
      <w:proofErr w:type="gramStart"/>
      <w:r w:rsidRPr="00E66FF1">
        <w:rPr>
          <w:rFonts w:cs="Times New Roman"/>
          <w:szCs w:val="28"/>
        </w:rPr>
        <w:t>рейтинг.рф</w:t>
      </w:r>
      <w:proofErr w:type="spellEnd"/>
      <w:proofErr w:type="gramEnd"/>
      <w:r w:rsidR="00F87A98">
        <w:rPr>
          <w:rFonts w:cs="Times New Roman"/>
          <w:szCs w:val="28"/>
        </w:rPr>
        <w:t>»</w:t>
      </w:r>
      <w:r w:rsidRPr="00E66FF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</w:t>
      </w:r>
      <w:r w:rsidRPr="00E66FF1">
        <w:rPr>
          <w:rFonts w:cs="Times New Roman"/>
          <w:szCs w:val="28"/>
        </w:rPr>
        <w:t xml:space="preserve"> информационно-телек</w:t>
      </w:r>
      <w:r>
        <w:rPr>
          <w:rFonts w:cs="Times New Roman"/>
          <w:szCs w:val="28"/>
        </w:rPr>
        <w:t>оммуникационной сети «Интернет»)</w:t>
      </w:r>
      <w:r w:rsidRPr="00D0649E">
        <w:rPr>
          <w:rFonts w:cs="Times New Roman"/>
          <w:szCs w:val="28"/>
        </w:rPr>
        <w:t>.</w:t>
      </w:r>
    </w:p>
    <w:p w14:paraId="60C91899" w14:textId="0B98778D" w:rsidR="00844465" w:rsidRDefault="00844465" w:rsidP="00FA0015">
      <w:pPr>
        <w:keepNext/>
        <w:keepLines/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_____________________________________________________________</w:t>
      </w:r>
      <w:r w:rsidR="00FA0015">
        <w:rPr>
          <w:rFonts w:cs="Times New Roman"/>
          <w:szCs w:val="28"/>
        </w:rPr>
        <w:t xml:space="preserve"> </w:t>
      </w:r>
    </w:p>
    <w:p w14:paraId="09F0594F" w14:textId="7738892E" w:rsidR="00FA0015" w:rsidRDefault="00844465" w:rsidP="00FA0015">
      <w:pPr>
        <w:spacing w:line="235" w:lineRule="auto"/>
        <w:ind w:firstLine="0"/>
        <w:jc w:val="center"/>
        <w:rPr>
          <w:rFonts w:cs="Times New Roman"/>
          <w:sz w:val="24"/>
          <w:szCs w:val="24"/>
        </w:rPr>
      </w:pPr>
      <w:r w:rsidRPr="00C56F9D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 xml:space="preserve">полное </w:t>
      </w:r>
      <w:r w:rsidRPr="00C56F9D">
        <w:rPr>
          <w:rFonts w:cs="Times New Roman"/>
          <w:sz w:val="24"/>
          <w:szCs w:val="24"/>
        </w:rPr>
        <w:t xml:space="preserve">наименование </w:t>
      </w:r>
      <w:r>
        <w:rPr>
          <w:rFonts w:cs="Times New Roman"/>
          <w:sz w:val="24"/>
          <w:szCs w:val="24"/>
        </w:rPr>
        <w:t xml:space="preserve">юридического лица или фамилия, имя, </w:t>
      </w:r>
    </w:p>
    <w:p w14:paraId="1264B052" w14:textId="77777777" w:rsidR="00FA0015" w:rsidRDefault="00FA0015" w:rsidP="00FA0015">
      <w:pPr>
        <w:spacing w:line="235" w:lineRule="auto"/>
        <w:ind w:firstLine="0"/>
        <w:jc w:val="center"/>
        <w:rPr>
          <w:rFonts w:cs="Times New Roman"/>
          <w:sz w:val="24"/>
          <w:szCs w:val="24"/>
        </w:rPr>
      </w:pPr>
    </w:p>
    <w:p w14:paraId="139D3BB7" w14:textId="09EDE052" w:rsidR="00FA0015" w:rsidRPr="00E41C98" w:rsidRDefault="00FA0015" w:rsidP="00E41C98">
      <w:pPr>
        <w:spacing w:line="235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__________________________________________________________________ </w:t>
      </w:r>
    </w:p>
    <w:p w14:paraId="1DC18D83" w14:textId="6AA358F5" w:rsidR="00844465" w:rsidRDefault="00FA0015" w:rsidP="00FA0015">
      <w:pPr>
        <w:spacing w:line="235" w:lineRule="auto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отчество (при наличии)</w:t>
      </w:r>
      <w:r w:rsidRPr="00C56F9D">
        <w:rPr>
          <w:rFonts w:cs="Times New Roman"/>
          <w:sz w:val="24"/>
          <w:szCs w:val="24"/>
        </w:rPr>
        <w:t xml:space="preserve"> </w:t>
      </w:r>
      <w:r w:rsidR="00844465" w:rsidRPr="00C56F9D">
        <w:rPr>
          <w:rFonts w:cs="Times New Roman"/>
          <w:sz w:val="24"/>
          <w:szCs w:val="24"/>
        </w:rPr>
        <w:t>индивидуального предпринимателя)</w:t>
      </w:r>
    </w:p>
    <w:p w14:paraId="5846B4F1" w14:textId="51F6B8A6" w:rsidR="00844465" w:rsidRDefault="00844465" w:rsidP="00844465">
      <w:pPr>
        <w:spacing w:line="235" w:lineRule="auto"/>
        <w:ind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обязуется</w:t>
      </w:r>
      <w:r w:rsidRPr="00844465">
        <w:rPr>
          <w:rFonts w:cs="Times New Roman"/>
          <w:szCs w:val="28"/>
        </w:rPr>
        <w:t xml:space="preserve"> информир</w:t>
      </w:r>
      <w:r>
        <w:rPr>
          <w:rFonts w:cs="Times New Roman"/>
          <w:szCs w:val="28"/>
        </w:rPr>
        <w:t xml:space="preserve">овать </w:t>
      </w:r>
      <w:r w:rsidR="009F298D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инистерство инвестиций и</w:t>
      </w:r>
      <w:r w:rsidRPr="00844465">
        <w:rPr>
          <w:rFonts w:cs="Times New Roman"/>
          <w:szCs w:val="28"/>
        </w:rPr>
        <w:t xml:space="preserve"> промышленности </w:t>
      </w:r>
      <w:r>
        <w:rPr>
          <w:rFonts w:cs="Times New Roman"/>
          <w:szCs w:val="28"/>
        </w:rPr>
        <w:t xml:space="preserve">Ярославской области </w:t>
      </w:r>
      <w:r w:rsidR="00B245AD">
        <w:rPr>
          <w:rFonts w:cs="Times New Roman"/>
          <w:szCs w:val="28"/>
        </w:rPr>
        <w:t xml:space="preserve">о наступлении обстоятельств, </w:t>
      </w:r>
      <w:r w:rsidRPr="00844465">
        <w:rPr>
          <w:rFonts w:cs="Times New Roman"/>
          <w:szCs w:val="28"/>
        </w:rPr>
        <w:t>свидетельств</w:t>
      </w:r>
      <w:r w:rsidR="00B245AD">
        <w:rPr>
          <w:rFonts w:cs="Times New Roman"/>
          <w:szCs w:val="28"/>
        </w:rPr>
        <w:t xml:space="preserve">ующих </w:t>
      </w:r>
      <w:r w:rsidRPr="00844465">
        <w:rPr>
          <w:rFonts w:cs="Times New Roman"/>
          <w:szCs w:val="28"/>
        </w:rPr>
        <w:t>о</w:t>
      </w:r>
      <w:r w:rsidR="00B245AD">
        <w:rPr>
          <w:rFonts w:cs="Times New Roman"/>
          <w:szCs w:val="28"/>
        </w:rPr>
        <w:t xml:space="preserve"> </w:t>
      </w:r>
      <w:r w:rsidRPr="00844465">
        <w:rPr>
          <w:rFonts w:cs="Times New Roman"/>
          <w:szCs w:val="28"/>
        </w:rPr>
        <w:t>нарушении хотя</w:t>
      </w:r>
      <w:r>
        <w:rPr>
          <w:rFonts w:cs="Times New Roman"/>
          <w:szCs w:val="28"/>
        </w:rPr>
        <w:t xml:space="preserve"> бы одного</w:t>
      </w:r>
      <w:r w:rsidR="00B245AD">
        <w:rPr>
          <w:rFonts w:cs="Times New Roman"/>
          <w:szCs w:val="28"/>
        </w:rPr>
        <w:t xml:space="preserve"> из </w:t>
      </w:r>
      <w:r w:rsidR="00FF211C">
        <w:rPr>
          <w:rFonts w:cs="Times New Roman"/>
          <w:szCs w:val="28"/>
        </w:rPr>
        <w:t xml:space="preserve">установленных критериев </w:t>
      </w:r>
      <w:r w:rsidR="00FF211C" w:rsidRPr="00FF211C">
        <w:rPr>
          <w:rFonts w:cs="Times New Roman"/>
          <w:szCs w:val="28"/>
        </w:rPr>
        <w:t>благонадежности, социальной и экологической ответственности</w:t>
      </w:r>
      <w:r w:rsidRPr="00844465">
        <w:rPr>
          <w:rFonts w:cs="Times New Roman"/>
          <w:szCs w:val="28"/>
        </w:rPr>
        <w:t xml:space="preserve">, </w:t>
      </w:r>
      <w:r w:rsidR="0032211D">
        <w:rPr>
          <w:rFonts w:cs="Times New Roman"/>
          <w:szCs w:val="28"/>
        </w:rPr>
        <w:t>применяемых при присвоении юридическим</w:t>
      </w:r>
      <w:r w:rsidR="0032211D" w:rsidRPr="006B6C5E">
        <w:rPr>
          <w:rFonts w:cs="Times New Roman"/>
          <w:szCs w:val="28"/>
        </w:rPr>
        <w:t xml:space="preserve"> лиц</w:t>
      </w:r>
      <w:r w:rsidR="0032211D">
        <w:rPr>
          <w:rFonts w:cs="Times New Roman"/>
          <w:szCs w:val="28"/>
        </w:rPr>
        <w:t>ам</w:t>
      </w:r>
      <w:r w:rsidR="0032211D" w:rsidRPr="006B6C5E">
        <w:rPr>
          <w:rFonts w:cs="Times New Roman"/>
          <w:szCs w:val="28"/>
        </w:rPr>
        <w:t xml:space="preserve"> и</w:t>
      </w:r>
      <w:r w:rsidR="0032211D">
        <w:rPr>
          <w:rFonts w:cs="Times New Roman"/>
          <w:szCs w:val="28"/>
        </w:rPr>
        <w:t> </w:t>
      </w:r>
      <w:r w:rsidR="0032211D" w:rsidRPr="006B6C5E">
        <w:rPr>
          <w:rFonts w:cs="Times New Roman"/>
          <w:szCs w:val="28"/>
        </w:rPr>
        <w:t>индивидуальны</w:t>
      </w:r>
      <w:r w:rsidR="0032211D">
        <w:rPr>
          <w:rFonts w:cs="Times New Roman"/>
          <w:szCs w:val="28"/>
        </w:rPr>
        <w:t>м</w:t>
      </w:r>
      <w:r w:rsidR="0032211D" w:rsidRPr="006B6C5E">
        <w:rPr>
          <w:rFonts w:cs="Times New Roman"/>
          <w:szCs w:val="28"/>
        </w:rPr>
        <w:t xml:space="preserve"> предпринимател</w:t>
      </w:r>
      <w:r w:rsidR="0032211D">
        <w:rPr>
          <w:rFonts w:cs="Times New Roman"/>
          <w:szCs w:val="28"/>
        </w:rPr>
        <w:t xml:space="preserve">ям статуса </w:t>
      </w:r>
      <w:r w:rsidR="0032211D" w:rsidRPr="001A0715">
        <w:rPr>
          <w:rFonts w:cs="Times New Roman"/>
          <w:szCs w:val="28"/>
        </w:rPr>
        <w:t>ответственн</w:t>
      </w:r>
      <w:r w:rsidR="0032211D">
        <w:rPr>
          <w:rFonts w:cs="Times New Roman"/>
          <w:szCs w:val="28"/>
        </w:rPr>
        <w:t>ого</w:t>
      </w:r>
      <w:r w:rsidR="0032211D" w:rsidRPr="001A0715">
        <w:rPr>
          <w:rFonts w:cs="Times New Roman"/>
          <w:szCs w:val="28"/>
        </w:rPr>
        <w:t xml:space="preserve"> субъект</w:t>
      </w:r>
      <w:r w:rsidR="0032211D">
        <w:rPr>
          <w:rFonts w:cs="Times New Roman"/>
          <w:szCs w:val="28"/>
        </w:rPr>
        <w:t>а</w:t>
      </w:r>
      <w:r w:rsidR="0032211D" w:rsidRPr="001A0715">
        <w:rPr>
          <w:rFonts w:cs="Times New Roman"/>
          <w:szCs w:val="28"/>
        </w:rPr>
        <w:t xml:space="preserve"> предпринимательской деятельности</w:t>
      </w:r>
      <w:r w:rsidR="0032211D">
        <w:rPr>
          <w:rFonts w:cs="Times New Roman"/>
          <w:szCs w:val="28"/>
        </w:rPr>
        <w:t>,</w:t>
      </w:r>
      <w:r w:rsidR="0032211D" w:rsidRPr="00844465">
        <w:rPr>
          <w:rFonts w:cs="Times New Roman"/>
          <w:szCs w:val="28"/>
        </w:rPr>
        <w:t xml:space="preserve"> </w:t>
      </w:r>
      <w:r w:rsidRPr="00844465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</w:t>
      </w:r>
      <w:r w:rsidR="00B245AD">
        <w:rPr>
          <w:rFonts w:cs="Times New Roman"/>
          <w:szCs w:val="28"/>
        </w:rPr>
        <w:t xml:space="preserve">также </w:t>
      </w:r>
      <w:r w:rsidR="00FF211C">
        <w:rPr>
          <w:rFonts w:cs="Times New Roman"/>
          <w:szCs w:val="28"/>
        </w:rPr>
        <w:t>о принятии решения о</w:t>
      </w:r>
      <w:r w:rsidR="00B245AD">
        <w:rPr>
          <w:rFonts w:cs="Times New Roman"/>
          <w:szCs w:val="28"/>
        </w:rPr>
        <w:t xml:space="preserve"> ликвидации юридического</w:t>
      </w:r>
      <w:r w:rsidRPr="00844465">
        <w:rPr>
          <w:rFonts w:cs="Times New Roman"/>
          <w:szCs w:val="28"/>
        </w:rPr>
        <w:t xml:space="preserve"> лица или прекращении физическим</w:t>
      </w:r>
      <w:r>
        <w:rPr>
          <w:rFonts w:cs="Times New Roman"/>
          <w:szCs w:val="28"/>
        </w:rPr>
        <w:t xml:space="preserve"> </w:t>
      </w:r>
      <w:r w:rsidR="00B245AD">
        <w:rPr>
          <w:rFonts w:cs="Times New Roman"/>
          <w:szCs w:val="28"/>
        </w:rPr>
        <w:t xml:space="preserve">лицом деятельности в </w:t>
      </w:r>
      <w:r w:rsidRPr="00844465">
        <w:rPr>
          <w:rFonts w:cs="Times New Roman"/>
          <w:szCs w:val="28"/>
        </w:rPr>
        <w:t>качестве индивидуального предпринимателя в срок не</w:t>
      </w:r>
      <w:r>
        <w:rPr>
          <w:rFonts w:cs="Times New Roman"/>
          <w:szCs w:val="28"/>
        </w:rPr>
        <w:t xml:space="preserve"> </w:t>
      </w:r>
      <w:r w:rsidRPr="00844465">
        <w:rPr>
          <w:rFonts w:cs="Times New Roman"/>
          <w:szCs w:val="28"/>
        </w:rPr>
        <w:t>позднее 3 рабочих дней с даты, следующей за датой наступления указанных</w:t>
      </w:r>
      <w:r w:rsidR="00B245AD">
        <w:rPr>
          <w:rFonts w:cs="Times New Roman"/>
          <w:szCs w:val="28"/>
        </w:rPr>
        <w:t xml:space="preserve"> </w:t>
      </w:r>
      <w:r w:rsidRPr="00844465">
        <w:rPr>
          <w:rFonts w:cs="Times New Roman"/>
          <w:szCs w:val="28"/>
        </w:rPr>
        <w:t>обстоятельств.</w:t>
      </w:r>
    </w:p>
    <w:p w14:paraId="3656F353" w14:textId="0791D900" w:rsidR="009F298D" w:rsidRDefault="009F298D" w:rsidP="00FA1E47">
      <w:pPr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Все </w:t>
      </w:r>
      <w:r w:rsidRPr="009F298D">
        <w:rPr>
          <w:rFonts w:cs="Times New Roman"/>
          <w:szCs w:val="28"/>
        </w:rPr>
        <w:t xml:space="preserve">уведомления, предусмотренные </w:t>
      </w:r>
      <w:r w:rsidR="0032211D">
        <w:rPr>
          <w:rFonts w:cs="Times New Roman"/>
          <w:szCs w:val="28"/>
        </w:rPr>
        <w:t>П</w:t>
      </w:r>
      <w:r w:rsidR="00FA1E47">
        <w:rPr>
          <w:rFonts w:cs="Times New Roman"/>
          <w:szCs w:val="28"/>
        </w:rPr>
        <w:t xml:space="preserve">орядком </w:t>
      </w:r>
      <w:r w:rsidR="00FA1E47" w:rsidRPr="00FA1E47">
        <w:rPr>
          <w:rFonts w:cs="Times New Roman"/>
          <w:szCs w:val="28"/>
        </w:rPr>
        <w:t>присвоения, продления и прекращения статуса ответственного субъекта предпринимательской деятельности</w:t>
      </w:r>
      <w:r w:rsidRPr="009F298D">
        <w:rPr>
          <w:rFonts w:cs="Times New Roman"/>
          <w:szCs w:val="28"/>
        </w:rPr>
        <w:t xml:space="preserve">, </w:t>
      </w:r>
      <w:r w:rsidR="0032211D">
        <w:rPr>
          <w:rFonts w:cs="Times New Roman"/>
          <w:szCs w:val="28"/>
        </w:rPr>
        <w:t xml:space="preserve">направлять </w:t>
      </w:r>
      <w:r>
        <w:rPr>
          <w:rFonts w:cs="Times New Roman"/>
          <w:szCs w:val="28"/>
        </w:rPr>
        <w:t xml:space="preserve">(заполнить нужный вариант): </w:t>
      </w:r>
    </w:p>
    <w:p w14:paraId="31440629" w14:textId="1971C20D" w:rsidR="009F298D" w:rsidRPr="009F298D" w:rsidRDefault="0032211D" w:rsidP="009F298D">
      <w:pPr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9F298D" w:rsidRPr="009F298D">
        <w:rPr>
          <w:rFonts w:cs="Times New Roman"/>
          <w:szCs w:val="28"/>
        </w:rPr>
        <w:t>почтовым отправлением</w:t>
      </w:r>
      <w:r w:rsidR="009F298D">
        <w:rPr>
          <w:rFonts w:cs="Times New Roman"/>
          <w:szCs w:val="28"/>
        </w:rPr>
        <w:t xml:space="preserve"> по адресу: ______________</w:t>
      </w:r>
      <w:r w:rsidR="009F298D" w:rsidRPr="009F298D">
        <w:rPr>
          <w:rFonts w:cs="Times New Roman"/>
          <w:szCs w:val="28"/>
        </w:rPr>
        <w:t>_______</w:t>
      </w:r>
      <w:r>
        <w:rPr>
          <w:rFonts w:cs="Times New Roman"/>
          <w:szCs w:val="28"/>
        </w:rPr>
        <w:t xml:space="preserve">________ </w:t>
      </w:r>
    </w:p>
    <w:p w14:paraId="18DFD85B" w14:textId="75C7722F" w:rsidR="0032211D" w:rsidRDefault="0032211D" w:rsidP="0032211D">
      <w:pPr>
        <w:spacing w:line="235" w:lineRule="auto"/>
        <w:ind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__________________________________________________________________;</w:t>
      </w:r>
    </w:p>
    <w:p w14:paraId="19AD1D73" w14:textId="135099F7" w:rsidR="009F298D" w:rsidRPr="009F298D" w:rsidRDefault="0032211D" w:rsidP="009F298D">
      <w:pPr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по</w:t>
      </w:r>
      <w:r w:rsidR="009F298D" w:rsidRPr="009F298D">
        <w:rPr>
          <w:rFonts w:cs="Times New Roman"/>
          <w:szCs w:val="28"/>
        </w:rPr>
        <w:t xml:space="preserve"> адрес</w:t>
      </w:r>
      <w:r>
        <w:rPr>
          <w:rFonts w:cs="Times New Roman"/>
          <w:szCs w:val="28"/>
        </w:rPr>
        <w:t>у</w:t>
      </w:r>
      <w:r w:rsidR="009F298D" w:rsidRPr="009F298D">
        <w:rPr>
          <w:rFonts w:cs="Times New Roman"/>
          <w:szCs w:val="28"/>
        </w:rPr>
        <w:t xml:space="preserve"> электронной почты: ____________________</w:t>
      </w:r>
      <w:r w:rsidR="009F298D">
        <w:rPr>
          <w:rFonts w:cs="Times New Roman"/>
          <w:szCs w:val="28"/>
        </w:rPr>
        <w:t>_</w:t>
      </w:r>
      <w:r w:rsidR="009F298D" w:rsidRPr="009F298D">
        <w:rPr>
          <w:rFonts w:cs="Times New Roman"/>
          <w:szCs w:val="28"/>
        </w:rPr>
        <w:t>______</w:t>
      </w:r>
      <w:r>
        <w:rPr>
          <w:rFonts w:cs="Times New Roman"/>
          <w:szCs w:val="28"/>
        </w:rPr>
        <w:t>______</w:t>
      </w:r>
      <w:r w:rsidR="009F298D" w:rsidRPr="009F298D">
        <w:rPr>
          <w:rFonts w:cs="Times New Roman"/>
          <w:szCs w:val="28"/>
        </w:rPr>
        <w:t>.</w:t>
      </w:r>
    </w:p>
    <w:p w14:paraId="736EDC01" w14:textId="06C7CBCA" w:rsidR="00617E41" w:rsidRDefault="00B245AD" w:rsidP="00B245AD">
      <w:pPr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Требуемые материалы прилагаются</w:t>
      </w:r>
      <w:r w:rsidRPr="00B245A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к </w:t>
      </w:r>
      <w:r w:rsidR="0032211D">
        <w:rPr>
          <w:rFonts w:cs="Times New Roman"/>
          <w:szCs w:val="28"/>
        </w:rPr>
        <w:t>настоящему з</w:t>
      </w:r>
      <w:r>
        <w:rPr>
          <w:rFonts w:cs="Times New Roman"/>
          <w:szCs w:val="28"/>
        </w:rPr>
        <w:t xml:space="preserve">аявлению. </w:t>
      </w:r>
    </w:p>
    <w:p w14:paraId="7C5056FB" w14:textId="77777777" w:rsidR="0032211D" w:rsidRDefault="0032211D" w:rsidP="0032211D">
      <w:pPr>
        <w:keepNext/>
        <w:keepLines/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_____________________________________________________________ </w:t>
      </w:r>
    </w:p>
    <w:p w14:paraId="3125D9BD" w14:textId="77777777" w:rsidR="0032211D" w:rsidRDefault="0032211D" w:rsidP="0032211D">
      <w:pPr>
        <w:spacing w:line="235" w:lineRule="auto"/>
        <w:ind w:firstLine="0"/>
        <w:jc w:val="center"/>
        <w:rPr>
          <w:rFonts w:cs="Times New Roman"/>
          <w:sz w:val="24"/>
          <w:szCs w:val="24"/>
        </w:rPr>
      </w:pPr>
      <w:r w:rsidRPr="00C56F9D">
        <w:rPr>
          <w:rFonts w:cs="Times New Roman"/>
          <w:sz w:val="24"/>
          <w:szCs w:val="24"/>
        </w:rPr>
        <w:t>(</w:t>
      </w:r>
      <w:r>
        <w:rPr>
          <w:rFonts w:cs="Times New Roman"/>
          <w:sz w:val="24"/>
          <w:szCs w:val="24"/>
        </w:rPr>
        <w:t xml:space="preserve">полное </w:t>
      </w:r>
      <w:r w:rsidRPr="00C56F9D">
        <w:rPr>
          <w:rFonts w:cs="Times New Roman"/>
          <w:sz w:val="24"/>
          <w:szCs w:val="24"/>
        </w:rPr>
        <w:t xml:space="preserve">наименование </w:t>
      </w:r>
      <w:r>
        <w:rPr>
          <w:rFonts w:cs="Times New Roman"/>
          <w:sz w:val="24"/>
          <w:szCs w:val="24"/>
        </w:rPr>
        <w:t xml:space="preserve">юридического лица или фамилия, имя, </w:t>
      </w:r>
    </w:p>
    <w:p w14:paraId="0358AAE2" w14:textId="77777777" w:rsidR="0032211D" w:rsidRPr="00421ABF" w:rsidRDefault="0032211D" w:rsidP="0032211D">
      <w:pPr>
        <w:spacing w:line="235" w:lineRule="auto"/>
        <w:ind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__________________________________________________________________ </w:t>
      </w:r>
    </w:p>
    <w:p w14:paraId="7BA061F6" w14:textId="77777777" w:rsidR="0032211D" w:rsidRDefault="0032211D" w:rsidP="0032211D">
      <w:pPr>
        <w:spacing w:line="235" w:lineRule="auto"/>
        <w:ind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отчество (при наличии)</w:t>
      </w:r>
      <w:r w:rsidRPr="00C56F9D">
        <w:rPr>
          <w:rFonts w:cs="Times New Roman"/>
          <w:sz w:val="24"/>
          <w:szCs w:val="24"/>
        </w:rPr>
        <w:t xml:space="preserve"> индивидуального предпринимателя)</w:t>
      </w:r>
    </w:p>
    <w:p w14:paraId="5B8B50D2" w14:textId="032637AF" w:rsidR="00B245AD" w:rsidRDefault="00B245AD" w:rsidP="0032211D">
      <w:pPr>
        <w:spacing w:line="235" w:lineRule="auto"/>
        <w:ind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гарантирует, что сведения, представленные в настоящем заявлении и прил</w:t>
      </w:r>
      <w:r w:rsidR="0032211D">
        <w:rPr>
          <w:rFonts w:cs="Times New Roman"/>
          <w:szCs w:val="28"/>
        </w:rPr>
        <w:t>агаемых</w:t>
      </w:r>
      <w:r>
        <w:rPr>
          <w:rFonts w:cs="Times New Roman"/>
          <w:szCs w:val="28"/>
        </w:rPr>
        <w:t xml:space="preserve"> к нему документах, являются достоверными.</w:t>
      </w:r>
    </w:p>
    <w:p w14:paraId="0A48A706" w14:textId="52A21B69" w:rsidR="00B245AD" w:rsidRDefault="00B245AD" w:rsidP="00B245AD">
      <w:pPr>
        <w:spacing w:line="235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Приложение: на ___ л. в ___ экз.</w:t>
      </w:r>
    </w:p>
    <w:p w14:paraId="300279AA" w14:textId="39B985AC" w:rsidR="009F298D" w:rsidRDefault="009F298D" w:rsidP="00B245AD">
      <w:pPr>
        <w:spacing w:line="235" w:lineRule="auto"/>
        <w:jc w:val="both"/>
        <w:rPr>
          <w:rFonts w:cs="Times New Roman"/>
          <w:szCs w:val="28"/>
        </w:rPr>
      </w:pPr>
    </w:p>
    <w:p w14:paraId="1D49E543" w14:textId="547B5D33" w:rsidR="0008290C" w:rsidRDefault="0008290C" w:rsidP="0032211D">
      <w:pPr>
        <w:spacing w:line="235" w:lineRule="auto"/>
        <w:ind w:firstLine="0"/>
        <w:jc w:val="both"/>
        <w:rPr>
          <w:rFonts w:cs="Times New Roman"/>
          <w:szCs w:val="28"/>
        </w:rPr>
      </w:pPr>
    </w:p>
    <w:p w14:paraId="1BB3572E" w14:textId="2AD0BF1B" w:rsidR="0032211D" w:rsidRDefault="0032211D" w:rsidP="0032211D">
      <w:pPr>
        <w:spacing w:line="235" w:lineRule="auto"/>
        <w:ind w:firstLine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«____» ____________ 20___ г.</w:t>
      </w:r>
    </w:p>
    <w:p w14:paraId="25403744" w14:textId="7DAEDE31" w:rsidR="0032211D" w:rsidRDefault="0032211D" w:rsidP="0032211D">
      <w:pPr>
        <w:spacing w:line="235" w:lineRule="auto"/>
        <w:ind w:firstLine="0"/>
        <w:jc w:val="both"/>
        <w:rPr>
          <w:rFonts w:cs="Times New Roman"/>
          <w:szCs w:val="28"/>
        </w:rPr>
      </w:pPr>
    </w:p>
    <w:p w14:paraId="388EFEE7" w14:textId="77777777" w:rsidR="0032211D" w:rsidRDefault="0032211D" w:rsidP="0032211D">
      <w:pPr>
        <w:spacing w:line="235" w:lineRule="auto"/>
        <w:ind w:firstLine="0"/>
        <w:jc w:val="both"/>
        <w:rPr>
          <w:rFonts w:cs="Times New Roman"/>
          <w:szCs w:val="28"/>
        </w:rPr>
      </w:pPr>
    </w:p>
    <w:tbl>
      <w:tblPr>
        <w:tblStyle w:val="af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796"/>
        <w:gridCol w:w="5245"/>
      </w:tblGrid>
      <w:tr w:rsidR="0032211D" w14:paraId="674A1868" w14:textId="77777777" w:rsidTr="00E41C98">
        <w:tc>
          <w:tcPr>
            <w:tcW w:w="3315" w:type="dxa"/>
            <w:tcBorders>
              <w:bottom w:val="single" w:sz="4" w:space="0" w:color="auto"/>
            </w:tcBorders>
          </w:tcPr>
          <w:p w14:paraId="469BCF76" w14:textId="441E3758" w:rsidR="0032211D" w:rsidRDefault="0032211D" w:rsidP="00B245AD">
            <w:pPr>
              <w:spacing w:line="235" w:lineRule="auto"/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796" w:type="dxa"/>
          </w:tcPr>
          <w:p w14:paraId="66DA8C82" w14:textId="77777777" w:rsidR="0032211D" w:rsidRDefault="0032211D" w:rsidP="00B245AD">
            <w:pPr>
              <w:spacing w:line="235" w:lineRule="auto"/>
              <w:ind w:firstLine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6272C05A" w14:textId="40FA8C06" w:rsidR="0032211D" w:rsidRDefault="0032211D" w:rsidP="00B245AD">
            <w:pPr>
              <w:spacing w:line="235" w:lineRule="auto"/>
              <w:ind w:firstLine="0"/>
              <w:jc w:val="both"/>
              <w:rPr>
                <w:rFonts w:cs="Times New Roman"/>
                <w:szCs w:val="28"/>
              </w:rPr>
            </w:pPr>
          </w:p>
        </w:tc>
      </w:tr>
      <w:tr w:rsidR="0032211D" w14:paraId="0D998959" w14:textId="77777777" w:rsidTr="00E41C98">
        <w:tc>
          <w:tcPr>
            <w:tcW w:w="3315" w:type="dxa"/>
            <w:tcBorders>
              <w:top w:val="single" w:sz="4" w:space="0" w:color="auto"/>
            </w:tcBorders>
          </w:tcPr>
          <w:p w14:paraId="20973436" w14:textId="17A0608F" w:rsidR="0032211D" w:rsidRPr="00B245AD" w:rsidRDefault="0032211D" w:rsidP="00B245AD">
            <w:pPr>
              <w:spacing w:line="235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(наименование д</w:t>
            </w:r>
            <w:r w:rsidRPr="00B245AD">
              <w:rPr>
                <w:rFonts w:cs="Times New Roman"/>
                <w:sz w:val="24"/>
                <w:szCs w:val="24"/>
              </w:rPr>
              <w:t>олжност</w:t>
            </w:r>
            <w:r>
              <w:rPr>
                <w:rFonts w:cs="Times New Roman"/>
                <w:sz w:val="24"/>
                <w:szCs w:val="24"/>
              </w:rPr>
              <w:t>и)</w:t>
            </w:r>
          </w:p>
        </w:tc>
        <w:tc>
          <w:tcPr>
            <w:tcW w:w="796" w:type="dxa"/>
          </w:tcPr>
          <w:p w14:paraId="52741E6E" w14:textId="77777777" w:rsidR="0032211D" w:rsidRPr="00B245AD" w:rsidRDefault="0032211D" w:rsidP="00B245AD">
            <w:pPr>
              <w:spacing w:line="235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63BABAB4" w14:textId="22989376" w:rsidR="0032211D" w:rsidRPr="00B245AD" w:rsidRDefault="0032211D" w:rsidP="00B245AD">
            <w:pPr>
              <w:spacing w:line="235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B245AD">
              <w:rPr>
                <w:rFonts w:cs="Times New Roman"/>
                <w:sz w:val="24"/>
                <w:szCs w:val="24"/>
              </w:rPr>
              <w:t>Ф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B245AD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B245AD"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.)</w:t>
            </w:r>
          </w:p>
        </w:tc>
      </w:tr>
    </w:tbl>
    <w:p w14:paraId="0D833A9D" w14:textId="4A2B7E84" w:rsidR="00B245AD" w:rsidRDefault="00B245AD" w:rsidP="009F298D">
      <w:pPr>
        <w:spacing w:line="235" w:lineRule="auto"/>
        <w:ind w:firstLine="0"/>
        <w:jc w:val="both"/>
        <w:rPr>
          <w:rFonts w:cs="Times New Roman"/>
          <w:szCs w:val="28"/>
        </w:rPr>
      </w:pPr>
    </w:p>
    <w:p w14:paraId="01A175BC" w14:textId="615F06A6" w:rsidR="00E62CBF" w:rsidRPr="0085725A" w:rsidRDefault="00E62CBF" w:rsidP="00F326C4">
      <w:pPr>
        <w:tabs>
          <w:tab w:val="right" w:pos="9356"/>
        </w:tabs>
        <w:spacing w:line="245" w:lineRule="auto"/>
        <w:ind w:left="4962" w:firstLine="0"/>
        <w:jc w:val="both"/>
        <w:rPr>
          <w:rFonts w:cs="Times New Roman"/>
          <w:sz w:val="2"/>
          <w:szCs w:val="2"/>
        </w:rPr>
      </w:pPr>
      <w:bookmarkStart w:id="0" w:name="_GoBack"/>
      <w:bookmarkEnd w:id="0"/>
    </w:p>
    <w:sectPr w:rsidR="00E62CBF" w:rsidRPr="0085725A" w:rsidSect="005E5245">
      <w:headerReference w:type="default" r:id="rId11"/>
      <w:pgSz w:w="11906" w:h="16838"/>
      <w:pgMar w:top="1134" w:right="566" w:bottom="1134" w:left="1985" w:header="709" w:footer="709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8DABF65" w16cid:durableId="45286458"/>
  <w16cid:commentId w16cid:paraId="44B5A6AE" w16cid:durableId="6FE04513"/>
  <w16cid:commentId w16cid:paraId="6E600BDA" w16cid:durableId="6690859C"/>
  <w16cid:commentId w16cid:paraId="4972AAB4" w16cid:durableId="59AE3FCD"/>
  <w16cid:commentId w16cid:paraId="57B1C26C" w16cid:durableId="2CB6D82C"/>
  <w16cid:commentId w16cid:paraId="55F7F4A0" w16cid:durableId="10CADF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77CAD" w14:textId="77777777" w:rsidR="00B92A02" w:rsidRDefault="00B92A02" w:rsidP="00E30EA9">
      <w:r>
        <w:separator/>
      </w:r>
    </w:p>
  </w:endnote>
  <w:endnote w:type="continuationSeparator" w:id="0">
    <w:p w14:paraId="11348B22" w14:textId="77777777" w:rsidR="00B92A02" w:rsidRDefault="00B92A02" w:rsidP="00E30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65100" w14:textId="77777777" w:rsidR="00B92A02" w:rsidRDefault="00B92A02" w:rsidP="00E30EA9">
      <w:r>
        <w:separator/>
      </w:r>
    </w:p>
  </w:footnote>
  <w:footnote w:type="continuationSeparator" w:id="0">
    <w:p w14:paraId="3AAF1D99" w14:textId="77777777" w:rsidR="00B92A02" w:rsidRDefault="00B92A02" w:rsidP="00E30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842127"/>
      <w:docPartObj>
        <w:docPartGallery w:val="Page Numbers (Top of Page)"/>
        <w:docPartUnique/>
      </w:docPartObj>
    </w:sdtPr>
    <w:sdtEndPr/>
    <w:sdtContent>
      <w:p w14:paraId="3390FA70" w14:textId="486EA9BC" w:rsidR="001E6AEC" w:rsidRDefault="001E6AEC" w:rsidP="006F78B8">
        <w:pPr>
          <w:pStyle w:val="a3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6C4">
          <w:rPr>
            <w:noProof/>
          </w:rPr>
          <w:t>2</w:t>
        </w:r>
        <w:r>
          <w:fldChar w:fldCharType="end"/>
        </w:r>
      </w:p>
    </w:sdtContent>
  </w:sdt>
  <w:p w14:paraId="5BE45FC5" w14:textId="77777777" w:rsidR="001E6AEC" w:rsidRPr="00F63F6C" w:rsidRDefault="001E6AEC" w:rsidP="00F05034">
    <w:pPr>
      <w:pStyle w:val="a3"/>
      <w:jc w:val="center"/>
      <w:rPr>
        <w:rFonts w:cs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F4A8A"/>
    <w:multiLevelType w:val="multilevel"/>
    <w:tmpl w:val="BCACA5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 w15:restartNumberingAfterBreak="0">
    <w:nsid w:val="37027480"/>
    <w:multiLevelType w:val="hybridMultilevel"/>
    <w:tmpl w:val="12EC6702"/>
    <w:lvl w:ilvl="0" w:tplc="8356E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D556D2"/>
    <w:multiLevelType w:val="hybridMultilevel"/>
    <w:tmpl w:val="E996CA84"/>
    <w:lvl w:ilvl="0" w:tplc="45CAE7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9E7668"/>
    <w:multiLevelType w:val="hybridMultilevel"/>
    <w:tmpl w:val="15583BDC"/>
    <w:lvl w:ilvl="0" w:tplc="804A0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5B235A"/>
    <w:multiLevelType w:val="hybridMultilevel"/>
    <w:tmpl w:val="5FEAF406"/>
    <w:lvl w:ilvl="0" w:tplc="7FA421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B2"/>
    <w:rsid w:val="00001CEE"/>
    <w:rsid w:val="00006386"/>
    <w:rsid w:val="000100CB"/>
    <w:rsid w:val="00012152"/>
    <w:rsid w:val="00012D63"/>
    <w:rsid w:val="00023D90"/>
    <w:rsid w:val="0002538E"/>
    <w:rsid w:val="000300E0"/>
    <w:rsid w:val="00031C36"/>
    <w:rsid w:val="0003267A"/>
    <w:rsid w:val="000375F6"/>
    <w:rsid w:val="0004133A"/>
    <w:rsid w:val="00042179"/>
    <w:rsid w:val="00043349"/>
    <w:rsid w:val="00046E48"/>
    <w:rsid w:val="000475B4"/>
    <w:rsid w:val="0006222F"/>
    <w:rsid w:val="00064332"/>
    <w:rsid w:val="00064A38"/>
    <w:rsid w:val="00064C86"/>
    <w:rsid w:val="0006687A"/>
    <w:rsid w:val="0006719B"/>
    <w:rsid w:val="000703A5"/>
    <w:rsid w:val="00070FE4"/>
    <w:rsid w:val="000724E4"/>
    <w:rsid w:val="00076D7D"/>
    <w:rsid w:val="00077C93"/>
    <w:rsid w:val="00077E1F"/>
    <w:rsid w:val="00081272"/>
    <w:rsid w:val="0008290C"/>
    <w:rsid w:val="00087224"/>
    <w:rsid w:val="00091775"/>
    <w:rsid w:val="000956AB"/>
    <w:rsid w:val="00096A50"/>
    <w:rsid w:val="000B4BFE"/>
    <w:rsid w:val="000B52B8"/>
    <w:rsid w:val="000C1DA0"/>
    <w:rsid w:val="000C2383"/>
    <w:rsid w:val="000C56F8"/>
    <w:rsid w:val="000D048E"/>
    <w:rsid w:val="000D0964"/>
    <w:rsid w:val="000D2A03"/>
    <w:rsid w:val="000D2E56"/>
    <w:rsid w:val="000D4AE8"/>
    <w:rsid w:val="000E0E47"/>
    <w:rsid w:val="000E21FC"/>
    <w:rsid w:val="000E3560"/>
    <w:rsid w:val="000E7683"/>
    <w:rsid w:val="000E7BF1"/>
    <w:rsid w:val="000F1F3E"/>
    <w:rsid w:val="000F36F0"/>
    <w:rsid w:val="000F3A78"/>
    <w:rsid w:val="00101C9F"/>
    <w:rsid w:val="001025EB"/>
    <w:rsid w:val="0010350F"/>
    <w:rsid w:val="00107942"/>
    <w:rsid w:val="0011005C"/>
    <w:rsid w:val="00116AFD"/>
    <w:rsid w:val="0012246D"/>
    <w:rsid w:val="00124E41"/>
    <w:rsid w:val="0012598E"/>
    <w:rsid w:val="00125C9E"/>
    <w:rsid w:val="00130858"/>
    <w:rsid w:val="00131955"/>
    <w:rsid w:val="001330B7"/>
    <w:rsid w:val="00133674"/>
    <w:rsid w:val="00135847"/>
    <w:rsid w:val="00142C28"/>
    <w:rsid w:val="00144A0F"/>
    <w:rsid w:val="00147941"/>
    <w:rsid w:val="0015367F"/>
    <w:rsid w:val="0015607C"/>
    <w:rsid w:val="0015721F"/>
    <w:rsid w:val="001603E4"/>
    <w:rsid w:val="00163C8D"/>
    <w:rsid w:val="00170312"/>
    <w:rsid w:val="00182015"/>
    <w:rsid w:val="00183322"/>
    <w:rsid w:val="00190AD6"/>
    <w:rsid w:val="0019390F"/>
    <w:rsid w:val="00193E35"/>
    <w:rsid w:val="001959D5"/>
    <w:rsid w:val="001A02F0"/>
    <w:rsid w:val="001A39F4"/>
    <w:rsid w:val="001A4587"/>
    <w:rsid w:val="001A63D9"/>
    <w:rsid w:val="001A6D3F"/>
    <w:rsid w:val="001A79EE"/>
    <w:rsid w:val="001B2B9F"/>
    <w:rsid w:val="001B644C"/>
    <w:rsid w:val="001B692D"/>
    <w:rsid w:val="001B7777"/>
    <w:rsid w:val="001C08DC"/>
    <w:rsid w:val="001C78DA"/>
    <w:rsid w:val="001D3594"/>
    <w:rsid w:val="001D641B"/>
    <w:rsid w:val="001D710A"/>
    <w:rsid w:val="001D7A43"/>
    <w:rsid w:val="001E2991"/>
    <w:rsid w:val="001E2C92"/>
    <w:rsid w:val="001E37B8"/>
    <w:rsid w:val="001E48B1"/>
    <w:rsid w:val="001E6732"/>
    <w:rsid w:val="001E6AEC"/>
    <w:rsid w:val="001F1FF4"/>
    <w:rsid w:val="001F2AC2"/>
    <w:rsid w:val="00200801"/>
    <w:rsid w:val="00212227"/>
    <w:rsid w:val="00216E5B"/>
    <w:rsid w:val="00221257"/>
    <w:rsid w:val="002257B0"/>
    <w:rsid w:val="00225F7B"/>
    <w:rsid w:val="0022632E"/>
    <w:rsid w:val="002265F6"/>
    <w:rsid w:val="002306C4"/>
    <w:rsid w:val="0023549B"/>
    <w:rsid w:val="00253498"/>
    <w:rsid w:val="00255592"/>
    <w:rsid w:val="00257708"/>
    <w:rsid w:val="00257C38"/>
    <w:rsid w:val="00260BFF"/>
    <w:rsid w:val="002702A0"/>
    <w:rsid w:val="002706DB"/>
    <w:rsid w:val="0027256C"/>
    <w:rsid w:val="002738F2"/>
    <w:rsid w:val="00275194"/>
    <w:rsid w:val="002774BE"/>
    <w:rsid w:val="00281861"/>
    <w:rsid w:val="0029254F"/>
    <w:rsid w:val="00294AC1"/>
    <w:rsid w:val="00296C4F"/>
    <w:rsid w:val="002A7383"/>
    <w:rsid w:val="002B0907"/>
    <w:rsid w:val="002B4033"/>
    <w:rsid w:val="002C4A98"/>
    <w:rsid w:val="002D6295"/>
    <w:rsid w:val="002E7F33"/>
    <w:rsid w:val="002F4076"/>
    <w:rsid w:val="00300C01"/>
    <w:rsid w:val="003036EE"/>
    <w:rsid w:val="003119A8"/>
    <w:rsid w:val="0032211D"/>
    <w:rsid w:val="003239B9"/>
    <w:rsid w:val="0032729C"/>
    <w:rsid w:val="00331365"/>
    <w:rsid w:val="00331DC0"/>
    <w:rsid w:val="0033346E"/>
    <w:rsid w:val="00334E3D"/>
    <w:rsid w:val="0033514E"/>
    <w:rsid w:val="0033739E"/>
    <w:rsid w:val="003374D2"/>
    <w:rsid w:val="00345B68"/>
    <w:rsid w:val="0035111B"/>
    <w:rsid w:val="00351A88"/>
    <w:rsid w:val="00352ED5"/>
    <w:rsid w:val="00365495"/>
    <w:rsid w:val="00365DC1"/>
    <w:rsid w:val="00372C2B"/>
    <w:rsid w:val="0038047A"/>
    <w:rsid w:val="00381E72"/>
    <w:rsid w:val="003926C6"/>
    <w:rsid w:val="0039598D"/>
    <w:rsid w:val="00396A7C"/>
    <w:rsid w:val="003A01AB"/>
    <w:rsid w:val="003A176C"/>
    <w:rsid w:val="003A2A6C"/>
    <w:rsid w:val="003A2DCC"/>
    <w:rsid w:val="003A7D0D"/>
    <w:rsid w:val="003B5DE3"/>
    <w:rsid w:val="003B61D8"/>
    <w:rsid w:val="003D07F0"/>
    <w:rsid w:val="003D1E8D"/>
    <w:rsid w:val="003E407A"/>
    <w:rsid w:val="003E45DD"/>
    <w:rsid w:val="003E4D29"/>
    <w:rsid w:val="003F2CC4"/>
    <w:rsid w:val="00402366"/>
    <w:rsid w:val="00402D5D"/>
    <w:rsid w:val="00403F7F"/>
    <w:rsid w:val="004044B7"/>
    <w:rsid w:val="0040656C"/>
    <w:rsid w:val="00407419"/>
    <w:rsid w:val="004114B0"/>
    <w:rsid w:val="00412E5B"/>
    <w:rsid w:val="0041322F"/>
    <w:rsid w:val="0041767A"/>
    <w:rsid w:val="00424223"/>
    <w:rsid w:val="0044042B"/>
    <w:rsid w:val="00443279"/>
    <w:rsid w:val="004453FF"/>
    <w:rsid w:val="00445D79"/>
    <w:rsid w:val="00446157"/>
    <w:rsid w:val="00446521"/>
    <w:rsid w:val="0045296C"/>
    <w:rsid w:val="004538A1"/>
    <w:rsid w:val="004647E0"/>
    <w:rsid w:val="00467D59"/>
    <w:rsid w:val="00471520"/>
    <w:rsid w:val="00474F15"/>
    <w:rsid w:val="00475026"/>
    <w:rsid w:val="004769CE"/>
    <w:rsid w:val="00490D33"/>
    <w:rsid w:val="00493793"/>
    <w:rsid w:val="00496F5D"/>
    <w:rsid w:val="004A04BF"/>
    <w:rsid w:val="004A234F"/>
    <w:rsid w:val="004A2611"/>
    <w:rsid w:val="004A60F6"/>
    <w:rsid w:val="004A63C3"/>
    <w:rsid w:val="004B11F2"/>
    <w:rsid w:val="004B156A"/>
    <w:rsid w:val="004B2944"/>
    <w:rsid w:val="004B33AF"/>
    <w:rsid w:val="004B467B"/>
    <w:rsid w:val="004B7940"/>
    <w:rsid w:val="004C077F"/>
    <w:rsid w:val="004C1DB4"/>
    <w:rsid w:val="004C4B81"/>
    <w:rsid w:val="004C6C94"/>
    <w:rsid w:val="004C7C46"/>
    <w:rsid w:val="004D257C"/>
    <w:rsid w:val="004D3FAC"/>
    <w:rsid w:val="004F316E"/>
    <w:rsid w:val="005013B8"/>
    <w:rsid w:val="005065BF"/>
    <w:rsid w:val="0050718A"/>
    <w:rsid w:val="00507F4C"/>
    <w:rsid w:val="00517480"/>
    <w:rsid w:val="00522108"/>
    <w:rsid w:val="005422CA"/>
    <w:rsid w:val="00544401"/>
    <w:rsid w:val="00547F6B"/>
    <w:rsid w:val="005514EC"/>
    <w:rsid w:val="00552C74"/>
    <w:rsid w:val="00554078"/>
    <w:rsid w:val="005572FE"/>
    <w:rsid w:val="005576D5"/>
    <w:rsid w:val="00557C19"/>
    <w:rsid w:val="005713DF"/>
    <w:rsid w:val="00572077"/>
    <w:rsid w:val="005841AA"/>
    <w:rsid w:val="005962C8"/>
    <w:rsid w:val="005976FA"/>
    <w:rsid w:val="005A4A93"/>
    <w:rsid w:val="005A78DC"/>
    <w:rsid w:val="005B0444"/>
    <w:rsid w:val="005B2F81"/>
    <w:rsid w:val="005C46A4"/>
    <w:rsid w:val="005D3A34"/>
    <w:rsid w:val="005E5245"/>
    <w:rsid w:val="005E7148"/>
    <w:rsid w:val="005E7853"/>
    <w:rsid w:val="005F3303"/>
    <w:rsid w:val="005F582D"/>
    <w:rsid w:val="00604F56"/>
    <w:rsid w:val="00607E19"/>
    <w:rsid w:val="0061424A"/>
    <w:rsid w:val="00614B44"/>
    <w:rsid w:val="00615230"/>
    <w:rsid w:val="00617E41"/>
    <w:rsid w:val="00620945"/>
    <w:rsid w:val="0062244E"/>
    <w:rsid w:val="00627AF7"/>
    <w:rsid w:val="0064172D"/>
    <w:rsid w:val="00642625"/>
    <w:rsid w:val="00645A8D"/>
    <w:rsid w:val="00646043"/>
    <w:rsid w:val="00651118"/>
    <w:rsid w:val="006533C5"/>
    <w:rsid w:val="006549BB"/>
    <w:rsid w:val="00654BC3"/>
    <w:rsid w:val="006600D9"/>
    <w:rsid w:val="0066439D"/>
    <w:rsid w:val="006668D5"/>
    <w:rsid w:val="00667378"/>
    <w:rsid w:val="006747AD"/>
    <w:rsid w:val="006800AE"/>
    <w:rsid w:val="00681F32"/>
    <w:rsid w:val="00683845"/>
    <w:rsid w:val="00685FB2"/>
    <w:rsid w:val="006878E3"/>
    <w:rsid w:val="00694493"/>
    <w:rsid w:val="00695A16"/>
    <w:rsid w:val="006A3A99"/>
    <w:rsid w:val="006A48AD"/>
    <w:rsid w:val="006A6128"/>
    <w:rsid w:val="006B6D3C"/>
    <w:rsid w:val="006C1F1C"/>
    <w:rsid w:val="006C246D"/>
    <w:rsid w:val="006C6923"/>
    <w:rsid w:val="006C70CE"/>
    <w:rsid w:val="006C7E2D"/>
    <w:rsid w:val="006D3C9F"/>
    <w:rsid w:val="006D456D"/>
    <w:rsid w:val="006E2800"/>
    <w:rsid w:val="006E70B4"/>
    <w:rsid w:val="006E710B"/>
    <w:rsid w:val="006E722F"/>
    <w:rsid w:val="006F4678"/>
    <w:rsid w:val="006F78B8"/>
    <w:rsid w:val="006F7C9A"/>
    <w:rsid w:val="00725AC6"/>
    <w:rsid w:val="00733B3B"/>
    <w:rsid w:val="007357CC"/>
    <w:rsid w:val="00736244"/>
    <w:rsid w:val="00741E1D"/>
    <w:rsid w:val="00742B8F"/>
    <w:rsid w:val="007446DA"/>
    <w:rsid w:val="00746CA0"/>
    <w:rsid w:val="00752CD0"/>
    <w:rsid w:val="00752EED"/>
    <w:rsid w:val="00753785"/>
    <w:rsid w:val="007628ED"/>
    <w:rsid w:val="00770710"/>
    <w:rsid w:val="00771A39"/>
    <w:rsid w:val="00775612"/>
    <w:rsid w:val="00777D45"/>
    <w:rsid w:val="00783D25"/>
    <w:rsid w:val="00785226"/>
    <w:rsid w:val="007866C9"/>
    <w:rsid w:val="00791DF4"/>
    <w:rsid w:val="00791E06"/>
    <w:rsid w:val="007951F6"/>
    <w:rsid w:val="007954BF"/>
    <w:rsid w:val="007972E7"/>
    <w:rsid w:val="007A3F74"/>
    <w:rsid w:val="007A4DB4"/>
    <w:rsid w:val="007B5197"/>
    <w:rsid w:val="007B5948"/>
    <w:rsid w:val="007C06C3"/>
    <w:rsid w:val="007C4A24"/>
    <w:rsid w:val="007C7937"/>
    <w:rsid w:val="007C7EE8"/>
    <w:rsid w:val="007D42AF"/>
    <w:rsid w:val="007E174A"/>
    <w:rsid w:val="007E2C04"/>
    <w:rsid w:val="007F7724"/>
    <w:rsid w:val="00801C54"/>
    <w:rsid w:val="00802501"/>
    <w:rsid w:val="008026DA"/>
    <w:rsid w:val="00804EEA"/>
    <w:rsid w:val="008055BF"/>
    <w:rsid w:val="00805BD9"/>
    <w:rsid w:val="00812067"/>
    <w:rsid w:val="00812350"/>
    <w:rsid w:val="00813930"/>
    <w:rsid w:val="00815391"/>
    <w:rsid w:val="0081710C"/>
    <w:rsid w:val="00821881"/>
    <w:rsid w:val="00824CFD"/>
    <w:rsid w:val="00830723"/>
    <w:rsid w:val="00834884"/>
    <w:rsid w:val="008360DB"/>
    <w:rsid w:val="00842F80"/>
    <w:rsid w:val="00844465"/>
    <w:rsid w:val="00844A7F"/>
    <w:rsid w:val="008531C5"/>
    <w:rsid w:val="008535F5"/>
    <w:rsid w:val="0085385D"/>
    <w:rsid w:val="00855702"/>
    <w:rsid w:val="00856C7C"/>
    <w:rsid w:val="0085725A"/>
    <w:rsid w:val="00863142"/>
    <w:rsid w:val="00864EE0"/>
    <w:rsid w:val="00865592"/>
    <w:rsid w:val="00866672"/>
    <w:rsid w:val="00872733"/>
    <w:rsid w:val="00877D0E"/>
    <w:rsid w:val="00880AB0"/>
    <w:rsid w:val="00880F7F"/>
    <w:rsid w:val="00881AE5"/>
    <w:rsid w:val="00884754"/>
    <w:rsid w:val="0088651D"/>
    <w:rsid w:val="0089092A"/>
    <w:rsid w:val="00891306"/>
    <w:rsid w:val="00893461"/>
    <w:rsid w:val="00894E8D"/>
    <w:rsid w:val="008A0B9D"/>
    <w:rsid w:val="008A2ACB"/>
    <w:rsid w:val="008A4450"/>
    <w:rsid w:val="008A5302"/>
    <w:rsid w:val="008A7F6F"/>
    <w:rsid w:val="008B0888"/>
    <w:rsid w:val="008B1FA1"/>
    <w:rsid w:val="008B4111"/>
    <w:rsid w:val="008B64E7"/>
    <w:rsid w:val="008C0B48"/>
    <w:rsid w:val="008D12E5"/>
    <w:rsid w:val="008F0D3F"/>
    <w:rsid w:val="008F4B8C"/>
    <w:rsid w:val="008F5B4F"/>
    <w:rsid w:val="008F75F4"/>
    <w:rsid w:val="00900874"/>
    <w:rsid w:val="009009B6"/>
    <w:rsid w:val="00905398"/>
    <w:rsid w:val="009072E2"/>
    <w:rsid w:val="009113BF"/>
    <w:rsid w:val="009139AD"/>
    <w:rsid w:val="00921443"/>
    <w:rsid w:val="00922E5C"/>
    <w:rsid w:val="00933CA1"/>
    <w:rsid w:val="00941A73"/>
    <w:rsid w:val="00942189"/>
    <w:rsid w:val="00942CF7"/>
    <w:rsid w:val="00946358"/>
    <w:rsid w:val="009469CE"/>
    <w:rsid w:val="00950E96"/>
    <w:rsid w:val="00953D3A"/>
    <w:rsid w:val="009568F5"/>
    <w:rsid w:val="0095700C"/>
    <w:rsid w:val="009573F5"/>
    <w:rsid w:val="00962F3F"/>
    <w:rsid w:val="009649DA"/>
    <w:rsid w:val="00971552"/>
    <w:rsid w:val="00973DA4"/>
    <w:rsid w:val="00974B67"/>
    <w:rsid w:val="00976857"/>
    <w:rsid w:val="009768A0"/>
    <w:rsid w:val="009769D8"/>
    <w:rsid w:val="00980B2A"/>
    <w:rsid w:val="00982129"/>
    <w:rsid w:val="00982529"/>
    <w:rsid w:val="0098296B"/>
    <w:rsid w:val="00984CDE"/>
    <w:rsid w:val="00986C7B"/>
    <w:rsid w:val="00986ECD"/>
    <w:rsid w:val="00987767"/>
    <w:rsid w:val="00990C18"/>
    <w:rsid w:val="00993153"/>
    <w:rsid w:val="00993C98"/>
    <w:rsid w:val="0099659E"/>
    <w:rsid w:val="009A137B"/>
    <w:rsid w:val="009A39B7"/>
    <w:rsid w:val="009B33DC"/>
    <w:rsid w:val="009C350E"/>
    <w:rsid w:val="009C442B"/>
    <w:rsid w:val="009C798E"/>
    <w:rsid w:val="009C7DE1"/>
    <w:rsid w:val="009D3C59"/>
    <w:rsid w:val="009D5998"/>
    <w:rsid w:val="009E1E70"/>
    <w:rsid w:val="009E4341"/>
    <w:rsid w:val="009E4C99"/>
    <w:rsid w:val="009E5E5F"/>
    <w:rsid w:val="009F298D"/>
    <w:rsid w:val="009F3B70"/>
    <w:rsid w:val="009F5F3A"/>
    <w:rsid w:val="009F6272"/>
    <w:rsid w:val="009F72FC"/>
    <w:rsid w:val="00A01944"/>
    <w:rsid w:val="00A16ADA"/>
    <w:rsid w:val="00A20E3E"/>
    <w:rsid w:val="00A21CD3"/>
    <w:rsid w:val="00A2260B"/>
    <w:rsid w:val="00A3733C"/>
    <w:rsid w:val="00A4006E"/>
    <w:rsid w:val="00A417AD"/>
    <w:rsid w:val="00A41DF6"/>
    <w:rsid w:val="00A45E9C"/>
    <w:rsid w:val="00A46331"/>
    <w:rsid w:val="00A466E9"/>
    <w:rsid w:val="00A46AFD"/>
    <w:rsid w:val="00A47133"/>
    <w:rsid w:val="00A50E5A"/>
    <w:rsid w:val="00A56C65"/>
    <w:rsid w:val="00A57839"/>
    <w:rsid w:val="00A613B1"/>
    <w:rsid w:val="00A62840"/>
    <w:rsid w:val="00A64C68"/>
    <w:rsid w:val="00A703A7"/>
    <w:rsid w:val="00A7330C"/>
    <w:rsid w:val="00A74838"/>
    <w:rsid w:val="00A758A9"/>
    <w:rsid w:val="00A83B4A"/>
    <w:rsid w:val="00A8718C"/>
    <w:rsid w:val="00A9063C"/>
    <w:rsid w:val="00A958C5"/>
    <w:rsid w:val="00A96C89"/>
    <w:rsid w:val="00AA1FB1"/>
    <w:rsid w:val="00AA4251"/>
    <w:rsid w:val="00AB0E6E"/>
    <w:rsid w:val="00AB1A3B"/>
    <w:rsid w:val="00AB471A"/>
    <w:rsid w:val="00AB4E78"/>
    <w:rsid w:val="00AB7BB1"/>
    <w:rsid w:val="00AC25BE"/>
    <w:rsid w:val="00AC37E3"/>
    <w:rsid w:val="00AD0221"/>
    <w:rsid w:val="00AD25CC"/>
    <w:rsid w:val="00AD5FC1"/>
    <w:rsid w:val="00AE0F1D"/>
    <w:rsid w:val="00AE2F01"/>
    <w:rsid w:val="00AE3646"/>
    <w:rsid w:val="00B002A6"/>
    <w:rsid w:val="00B01259"/>
    <w:rsid w:val="00B0167C"/>
    <w:rsid w:val="00B0238F"/>
    <w:rsid w:val="00B067A3"/>
    <w:rsid w:val="00B07727"/>
    <w:rsid w:val="00B07A6F"/>
    <w:rsid w:val="00B1094D"/>
    <w:rsid w:val="00B11C25"/>
    <w:rsid w:val="00B11DBE"/>
    <w:rsid w:val="00B20317"/>
    <w:rsid w:val="00B209CA"/>
    <w:rsid w:val="00B245AD"/>
    <w:rsid w:val="00B2546C"/>
    <w:rsid w:val="00B330C8"/>
    <w:rsid w:val="00B3535B"/>
    <w:rsid w:val="00B36C5E"/>
    <w:rsid w:val="00B37F0F"/>
    <w:rsid w:val="00B4179E"/>
    <w:rsid w:val="00B420A7"/>
    <w:rsid w:val="00B433EA"/>
    <w:rsid w:val="00B46155"/>
    <w:rsid w:val="00B563CC"/>
    <w:rsid w:val="00B565B2"/>
    <w:rsid w:val="00B575CC"/>
    <w:rsid w:val="00B57BD7"/>
    <w:rsid w:val="00B618E6"/>
    <w:rsid w:val="00B627A1"/>
    <w:rsid w:val="00B660C8"/>
    <w:rsid w:val="00B7020C"/>
    <w:rsid w:val="00B70F0E"/>
    <w:rsid w:val="00B72B61"/>
    <w:rsid w:val="00B72ED9"/>
    <w:rsid w:val="00B7582E"/>
    <w:rsid w:val="00B81936"/>
    <w:rsid w:val="00B870C9"/>
    <w:rsid w:val="00B905E4"/>
    <w:rsid w:val="00B90FC4"/>
    <w:rsid w:val="00B915C9"/>
    <w:rsid w:val="00B92A02"/>
    <w:rsid w:val="00BA0644"/>
    <w:rsid w:val="00BA1C32"/>
    <w:rsid w:val="00BA2A9D"/>
    <w:rsid w:val="00BA77E3"/>
    <w:rsid w:val="00BB1812"/>
    <w:rsid w:val="00BB2D3F"/>
    <w:rsid w:val="00BB4E98"/>
    <w:rsid w:val="00BC28D2"/>
    <w:rsid w:val="00BC2C86"/>
    <w:rsid w:val="00BC5B84"/>
    <w:rsid w:val="00BC6301"/>
    <w:rsid w:val="00BD2093"/>
    <w:rsid w:val="00BD29A8"/>
    <w:rsid w:val="00BD5EDC"/>
    <w:rsid w:val="00BD70D4"/>
    <w:rsid w:val="00BE5661"/>
    <w:rsid w:val="00BF0D98"/>
    <w:rsid w:val="00BF559A"/>
    <w:rsid w:val="00C002F2"/>
    <w:rsid w:val="00C04A41"/>
    <w:rsid w:val="00C10F67"/>
    <w:rsid w:val="00C14867"/>
    <w:rsid w:val="00C2513A"/>
    <w:rsid w:val="00C30DA2"/>
    <w:rsid w:val="00C430CE"/>
    <w:rsid w:val="00C4478F"/>
    <w:rsid w:val="00C44D02"/>
    <w:rsid w:val="00C4574F"/>
    <w:rsid w:val="00C460D0"/>
    <w:rsid w:val="00C46359"/>
    <w:rsid w:val="00C50343"/>
    <w:rsid w:val="00C514A8"/>
    <w:rsid w:val="00C55CF3"/>
    <w:rsid w:val="00C56A87"/>
    <w:rsid w:val="00C56F9D"/>
    <w:rsid w:val="00C57BC9"/>
    <w:rsid w:val="00C62DC0"/>
    <w:rsid w:val="00C64CC9"/>
    <w:rsid w:val="00C66470"/>
    <w:rsid w:val="00C704B3"/>
    <w:rsid w:val="00C71465"/>
    <w:rsid w:val="00C73092"/>
    <w:rsid w:val="00C76723"/>
    <w:rsid w:val="00C84C9F"/>
    <w:rsid w:val="00C909D4"/>
    <w:rsid w:val="00C92BC6"/>
    <w:rsid w:val="00C93774"/>
    <w:rsid w:val="00C962D3"/>
    <w:rsid w:val="00CA15C4"/>
    <w:rsid w:val="00CA29B3"/>
    <w:rsid w:val="00CA4517"/>
    <w:rsid w:val="00CA6483"/>
    <w:rsid w:val="00CB091A"/>
    <w:rsid w:val="00CB41E9"/>
    <w:rsid w:val="00CB51EE"/>
    <w:rsid w:val="00CB6C92"/>
    <w:rsid w:val="00CB7B60"/>
    <w:rsid w:val="00CC0689"/>
    <w:rsid w:val="00CD640E"/>
    <w:rsid w:val="00CD67D8"/>
    <w:rsid w:val="00CD7D76"/>
    <w:rsid w:val="00CE02B4"/>
    <w:rsid w:val="00CE2AFC"/>
    <w:rsid w:val="00CE408C"/>
    <w:rsid w:val="00CF098C"/>
    <w:rsid w:val="00CF1625"/>
    <w:rsid w:val="00D00830"/>
    <w:rsid w:val="00D00EFB"/>
    <w:rsid w:val="00D051D3"/>
    <w:rsid w:val="00D0529D"/>
    <w:rsid w:val="00D056A4"/>
    <w:rsid w:val="00D1677E"/>
    <w:rsid w:val="00D20BD2"/>
    <w:rsid w:val="00D25D53"/>
    <w:rsid w:val="00D26D80"/>
    <w:rsid w:val="00D30B5B"/>
    <w:rsid w:val="00D35FE8"/>
    <w:rsid w:val="00D4462E"/>
    <w:rsid w:val="00D4734A"/>
    <w:rsid w:val="00D5104F"/>
    <w:rsid w:val="00D515AE"/>
    <w:rsid w:val="00D5476A"/>
    <w:rsid w:val="00D619DF"/>
    <w:rsid w:val="00D64824"/>
    <w:rsid w:val="00D65727"/>
    <w:rsid w:val="00D65F43"/>
    <w:rsid w:val="00D67FAF"/>
    <w:rsid w:val="00D72C55"/>
    <w:rsid w:val="00D85501"/>
    <w:rsid w:val="00D90ECA"/>
    <w:rsid w:val="00D97A21"/>
    <w:rsid w:val="00D97DE4"/>
    <w:rsid w:val="00DA1E82"/>
    <w:rsid w:val="00DA4EF9"/>
    <w:rsid w:val="00DA69D2"/>
    <w:rsid w:val="00DA7D4C"/>
    <w:rsid w:val="00DB4568"/>
    <w:rsid w:val="00DC2885"/>
    <w:rsid w:val="00DC41A2"/>
    <w:rsid w:val="00DD5FB4"/>
    <w:rsid w:val="00DE3A31"/>
    <w:rsid w:val="00DE5C7F"/>
    <w:rsid w:val="00DE6F66"/>
    <w:rsid w:val="00DE71B2"/>
    <w:rsid w:val="00DF24A9"/>
    <w:rsid w:val="00DF3646"/>
    <w:rsid w:val="00E00592"/>
    <w:rsid w:val="00E013E1"/>
    <w:rsid w:val="00E01F2F"/>
    <w:rsid w:val="00E04B62"/>
    <w:rsid w:val="00E070F0"/>
    <w:rsid w:val="00E10D05"/>
    <w:rsid w:val="00E1407E"/>
    <w:rsid w:val="00E14170"/>
    <w:rsid w:val="00E167B3"/>
    <w:rsid w:val="00E20E96"/>
    <w:rsid w:val="00E2252B"/>
    <w:rsid w:val="00E24EE4"/>
    <w:rsid w:val="00E271B7"/>
    <w:rsid w:val="00E305BF"/>
    <w:rsid w:val="00E30EA9"/>
    <w:rsid w:val="00E31573"/>
    <w:rsid w:val="00E33A5C"/>
    <w:rsid w:val="00E36250"/>
    <w:rsid w:val="00E40E12"/>
    <w:rsid w:val="00E41AFD"/>
    <w:rsid w:val="00E41C98"/>
    <w:rsid w:val="00E46D1A"/>
    <w:rsid w:val="00E47867"/>
    <w:rsid w:val="00E4795F"/>
    <w:rsid w:val="00E51432"/>
    <w:rsid w:val="00E52A55"/>
    <w:rsid w:val="00E53F20"/>
    <w:rsid w:val="00E56D76"/>
    <w:rsid w:val="00E6131D"/>
    <w:rsid w:val="00E62CBF"/>
    <w:rsid w:val="00E650ED"/>
    <w:rsid w:val="00E66148"/>
    <w:rsid w:val="00E70FE5"/>
    <w:rsid w:val="00E71EAA"/>
    <w:rsid w:val="00E7334B"/>
    <w:rsid w:val="00E75B48"/>
    <w:rsid w:val="00E774F0"/>
    <w:rsid w:val="00E77892"/>
    <w:rsid w:val="00E943F7"/>
    <w:rsid w:val="00EA26CB"/>
    <w:rsid w:val="00EA71AC"/>
    <w:rsid w:val="00EB00AD"/>
    <w:rsid w:val="00EB2349"/>
    <w:rsid w:val="00EB37AF"/>
    <w:rsid w:val="00EB3A15"/>
    <w:rsid w:val="00EB75F9"/>
    <w:rsid w:val="00EC19CB"/>
    <w:rsid w:val="00EC1D62"/>
    <w:rsid w:val="00EC2839"/>
    <w:rsid w:val="00EC3BE4"/>
    <w:rsid w:val="00EC6EF2"/>
    <w:rsid w:val="00ED1E5A"/>
    <w:rsid w:val="00EF0AA8"/>
    <w:rsid w:val="00EF3370"/>
    <w:rsid w:val="00F0123E"/>
    <w:rsid w:val="00F016E5"/>
    <w:rsid w:val="00F03A1B"/>
    <w:rsid w:val="00F05034"/>
    <w:rsid w:val="00F0550D"/>
    <w:rsid w:val="00F06934"/>
    <w:rsid w:val="00F11296"/>
    <w:rsid w:val="00F1352A"/>
    <w:rsid w:val="00F15025"/>
    <w:rsid w:val="00F21F69"/>
    <w:rsid w:val="00F221C9"/>
    <w:rsid w:val="00F24F5C"/>
    <w:rsid w:val="00F25989"/>
    <w:rsid w:val="00F326C4"/>
    <w:rsid w:val="00F3381E"/>
    <w:rsid w:val="00F35EF3"/>
    <w:rsid w:val="00F36174"/>
    <w:rsid w:val="00F42C9B"/>
    <w:rsid w:val="00F520EE"/>
    <w:rsid w:val="00F63F6C"/>
    <w:rsid w:val="00F65498"/>
    <w:rsid w:val="00F71473"/>
    <w:rsid w:val="00F7198F"/>
    <w:rsid w:val="00F737F2"/>
    <w:rsid w:val="00F75732"/>
    <w:rsid w:val="00F83C50"/>
    <w:rsid w:val="00F83D77"/>
    <w:rsid w:val="00F8510F"/>
    <w:rsid w:val="00F87A98"/>
    <w:rsid w:val="00F933B0"/>
    <w:rsid w:val="00F9406A"/>
    <w:rsid w:val="00FA0015"/>
    <w:rsid w:val="00FA1E47"/>
    <w:rsid w:val="00FA245B"/>
    <w:rsid w:val="00FA6DA8"/>
    <w:rsid w:val="00FB16DE"/>
    <w:rsid w:val="00FB667E"/>
    <w:rsid w:val="00FC3190"/>
    <w:rsid w:val="00FC3E3F"/>
    <w:rsid w:val="00FD003E"/>
    <w:rsid w:val="00FD619D"/>
    <w:rsid w:val="00FD6B7A"/>
    <w:rsid w:val="00FD7159"/>
    <w:rsid w:val="00FE1476"/>
    <w:rsid w:val="00FE24A7"/>
    <w:rsid w:val="00FE40FF"/>
    <w:rsid w:val="00FE4D3B"/>
    <w:rsid w:val="00FE5142"/>
    <w:rsid w:val="00FE6CC7"/>
    <w:rsid w:val="00FF211C"/>
    <w:rsid w:val="00FF2EE0"/>
    <w:rsid w:val="00FF34C6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B8B3"/>
  <w15:docId w15:val="{2FA43656-60C9-4DBD-B27C-95990859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465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E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0EA9"/>
    <w:rPr>
      <w:rFonts w:ascii="Calibri" w:eastAsia="Times New Roman" w:hAnsi="Calibri" w:cs="Calibri"/>
    </w:rPr>
  </w:style>
  <w:style w:type="paragraph" w:styleId="a5">
    <w:name w:val="footer"/>
    <w:basedOn w:val="a"/>
    <w:link w:val="a6"/>
    <w:uiPriority w:val="99"/>
    <w:unhideWhenUsed/>
    <w:rsid w:val="00E30E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0EA9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38047A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144A0F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144A0F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144A0F"/>
    <w:rPr>
      <w:rFonts w:ascii="Times New Roman" w:eastAsia="Times New Roman" w:hAnsi="Times New Roman" w:cs="Calibr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44A0F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44A0F"/>
    <w:rPr>
      <w:rFonts w:ascii="Times New Roman" w:eastAsia="Times New Roman" w:hAnsi="Times New Roman" w:cs="Calibri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44A0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44A0F"/>
    <w:rPr>
      <w:rFonts w:ascii="Tahoma" w:eastAsia="Times New Roman" w:hAnsi="Tahoma" w:cs="Tahoma"/>
      <w:sz w:val="16"/>
      <w:szCs w:val="16"/>
    </w:rPr>
  </w:style>
  <w:style w:type="paragraph" w:styleId="af">
    <w:name w:val="Revision"/>
    <w:hidden/>
    <w:uiPriority w:val="99"/>
    <w:semiHidden/>
    <w:rsid w:val="005514EC"/>
    <w:pPr>
      <w:spacing w:after="0" w:line="240" w:lineRule="auto"/>
    </w:pPr>
    <w:rPr>
      <w:rFonts w:ascii="Times New Roman" w:eastAsia="Times New Roman" w:hAnsi="Times New Roman" w:cs="Calibri"/>
      <w:sz w:val="28"/>
    </w:rPr>
  </w:style>
  <w:style w:type="character" w:customStyle="1" w:styleId="cf01">
    <w:name w:val="cf01"/>
    <w:basedOn w:val="a0"/>
    <w:rsid w:val="000703A5"/>
    <w:rPr>
      <w:rFonts w:ascii="Segoe UI" w:hAnsi="Segoe UI" w:cs="Segoe UI" w:hint="default"/>
      <w:sz w:val="18"/>
      <w:szCs w:val="18"/>
    </w:rPr>
  </w:style>
  <w:style w:type="paragraph" w:customStyle="1" w:styleId="s1">
    <w:name w:val="s_1"/>
    <w:basedOn w:val="a"/>
    <w:rsid w:val="001B2B9F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customStyle="1" w:styleId="s16">
    <w:name w:val="s_16"/>
    <w:basedOn w:val="a"/>
    <w:rsid w:val="001B2B9F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1B2B9F"/>
    <w:rPr>
      <w:color w:val="0000FF"/>
      <w:u w:val="single"/>
    </w:rPr>
  </w:style>
  <w:style w:type="paragraph" w:customStyle="1" w:styleId="empty">
    <w:name w:val="empty"/>
    <w:basedOn w:val="a"/>
    <w:rsid w:val="001B2B9F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703A7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24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7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87;&#1088;&#1080;&#1083;&#1086;&#1078;&#1077;&#1085;&#1080;&#1103;%20&#1082;%20&#1087;&#1086;&#1089;&#1090;&#1072;&#1085;&#1086;&#1074;&#1083;&#1077;&#1085;&#1080;&#1102;%20&#1055;&#1088;&#1072;&#1074;&#1080;&#1090;&#1077;&#1083;&#1100;&#1089;&#1090;&#1074;&#1072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x041a__x0440__x0430__x0442__x043a__x043e__x0435__x0020__x043e__x043f__x0438__x0441__x0430__x043d__x0438__x0435_ xmlns="b468e2e6-0af2-49b6-8148-798aa515d8d2" xsi:nil="true"/>
    <_x041a__x043b__x044e__x0447__x0435__x0432__x044b__x0435__x0020__x0441__x043b__x043e__x0432__x0430_ xmlns="b468e2e6-0af2-49b6-8148-798aa515d8d2" xsi:nil="true"/>
    <_x041f__x043e__x043a__x0430__x0437__x044b__x0432__x0430__x0442__x044c__x0020__x0432__x0020__x043f__x043e__x0441__x043b__x0435__x0434__x043d__x0438__x0445__x0020__x043f__x043e__x0441__x0442__x0443__x043f__x043b__x0435__x043d__x0438__x044f__x0445_ xmlns="b468e2e6-0af2-49b6-8148-798aa515d8d2">true</_x041f__x043e__x043a__x0430__x0437__x044b__x0432__x0430__x0442__x044c__x0020__x0432__x0020__x043f__x043e__x0441__x043b__x0435__x0434__x043d__x0438__x0445__x0020__x043f__x043e__x0441__x0442__x0443__x043f__x043b__x0435__x043d__x0438__x044f__x0445_>
    <_x0422__x044d__x0433__x0438_ xmlns="b468e2e6-0af2-49b6-8148-798aa515d8d2" xsi:nil="true"/>
    <_x041d__x0430__x0438__x043c__x0430__x043d__x043e__x0432__x0430__x043d__x0438__x0435__x0020__x0438__x0441__x0442__x043e__x0447__x043d__x0438__x043a__x0430_ xmlns="b468e2e6-0af2-49b6-8148-798aa515d8d2">ОИВ ЯО</_x041d__x0430__x0438__x043c__x0430__x043d__x043e__x0432__x0430__x043d__x0438__x0435__x0020__x0438__x0441__x0442__x043e__x0447__x043d__x0438__x043a__x0430_>
    <_x0414__x0430__x0442__x0430__x0020__x043f__x0443__x0431__x043b__x0438__x043a__x0430__x0446__x0438__x0438_ xmlns="b468e2e6-0af2-49b6-8148-798aa515d8d2">2011-05-30T14:02:53+00:00</_x0414__x0430__x0442__x0430__x0020__x043f__x0443__x0431__x043b__x0438__x043a__x0430__x0446__x0438__x0438_>
    <_x0412__x0438__x0434__x0020__x043c__x0430__x044c__x0442__x0435__x0440__x0438__x0430__x043b__x0430_ xmlns="b468e2e6-0af2-49b6-8148-798aa515d8d2" xsi:nil="true"/>
    <_x0422__x0435__x043c__x0430_ xmlns="b468e2e6-0af2-49b6-8148-798aa515d8d2" xsi:nil="true"/>
    <_x0424__x043e__x043d__x0434_ xmlns="b468e2e6-0af2-49b6-8148-798aa515d8d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63272269BFFD142A93A6734AABA9537" ma:contentTypeVersion="18" ma:contentTypeDescription="Создание документа." ma:contentTypeScope="" ma:versionID="c02a2ad080dad0cdc05407edd876250b">
  <xsd:schema xmlns:xsd="http://www.w3.org/2001/XMLSchema" xmlns:p="http://schemas.microsoft.com/office/2006/metadata/properties" xmlns:ns2="b468e2e6-0af2-49b6-8148-798aa515d8d2" targetNamespace="http://schemas.microsoft.com/office/2006/metadata/properties" ma:root="true" ma:fieldsID="39d21eb1a141014b0269d201403fdb49" ns2:_="">
    <xsd:import namespace="b468e2e6-0af2-49b6-8148-798aa515d8d2"/>
    <xsd:element name="properties">
      <xsd:complexType>
        <xsd:sequence>
          <xsd:element name="documentManagement">
            <xsd:complexType>
              <xsd:all>
                <xsd:element ref="ns2:_x041f__x043e__x043a__x0430__x0437__x044b__x0432__x0430__x0442__x044c__x0020__x0432__x0020__x043f__x043e__x0441__x043b__x0435__x0434__x043d__x0438__x0445__x0020__x043f__x043e__x0441__x0442__x0443__x043f__x043b__x0435__x043d__x0438__x044f__x0445_" minOccurs="0"/>
                <xsd:element ref="ns2:_x041a__x0440__x0430__x0442__x043a__x043e__x0435__x0020__x043e__x043f__x0438__x0441__x0430__x043d__x0438__x0435_" minOccurs="0"/>
                <xsd:element ref="ns2:_x041a__x043b__x044e__x0447__x0435__x0432__x044b__x0435__x0020__x0441__x043b__x043e__x0432__x0430_" minOccurs="0"/>
                <xsd:element ref="ns2:_x0414__x0430__x0442__x0430__x0020__x043f__x0443__x0431__x043b__x0438__x043a__x0430__x0446__x0438__x0438_"/>
                <xsd:element ref="ns2:_x041d__x0430__x0438__x043c__x0430__x043d__x043e__x0432__x0430__x043d__x0438__x0435__x0020__x0438__x0441__x0442__x043e__x0447__x043d__x0438__x043a__x0430_" minOccurs="0"/>
                <xsd:element ref="ns2:_x0412__x0438__x0434__x0020__x043c__x0430__x044c__x0442__x0435__x0440__x0438__x0430__x043b__x0430_" minOccurs="0"/>
                <xsd:element ref="ns2:_x0422__x0435__x043c__x0430_" minOccurs="0"/>
                <xsd:element ref="ns2:_x0424__x043e__x043d__x0434_" minOccurs="0"/>
                <xsd:element ref="ns2:_x0422__x044d__x0433__x0438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468e2e6-0af2-49b6-8148-798aa515d8d2" elementFormDefault="qualified">
    <xsd:import namespace="http://schemas.microsoft.com/office/2006/documentManagement/types"/>
    <xsd:element name="_x041f__x043e__x043a__x0430__x0437__x044b__x0432__x0430__x0442__x044c__x0020__x0432__x0020__x043f__x043e__x0441__x043b__x0435__x0434__x043d__x0438__x0445__x0020__x043f__x043e__x0441__x0442__x0443__x043f__x043b__x0435__x043d__x0438__x044f__x0445_" ma:index="8" nillable="true" ma:displayName="Показывать в последних поступлениях" ma:default="1" ma:internalName="_x041f__x043e__x043a__x0430__x0437__x044b__x0432__x0430__x0442__x044c__x0020__x0432__x0020__x043f__x043e__x0441__x043b__x0435__x0434__x043d__x0438__x0445__x0020__x043f__x043e__x0441__x0442__x0443__x043f__x043b__x0435__x043d__x0438__x044f__x0445_">
      <xsd:simpleType>
        <xsd:restriction base="dms:Boolean"/>
      </xsd:simpleType>
    </xsd:element>
    <xsd:element name="_x041a__x0440__x0430__x0442__x043a__x043e__x0435__x0020__x043e__x043f__x0438__x0441__x0430__x043d__x0438__x0435_" ma:index="9" nillable="true" ma:displayName="Краткое описание" ma:default="" ma:internalName="_x041a__x0440__x0430__x0442__x043a__x043e__x0435__x0020__x043e__x043f__x0438__x0441__x0430__x043d__x0438__x0435_">
      <xsd:simpleType>
        <xsd:restriction base="dms:Note"/>
      </xsd:simpleType>
    </xsd:element>
    <xsd:element name="_x041a__x043b__x044e__x0447__x0435__x0432__x044b__x0435__x0020__x0441__x043b__x043e__x0432__x0430_" ma:index="10" nillable="true" ma:displayName="Ключевая фраза" ma:default="" ma:format="Dropdown" ma:internalName="_x041a__x043b__x044e__x0447__x0435__x0432__x044b__x0435__x0020__x0441__x043b__x043e__x0432__x0430_">
      <xsd:simpleType>
        <xsd:restriction base="dms:Choice">
          <xsd:enumeration value="Business Intelligence"/>
          <xsd:enumeration value="Data Mining"/>
          <xsd:enumeration value="администрация города"/>
          <xsd:enumeration value="администрация области"/>
          <xsd:enumeration value="администрация поселения"/>
          <xsd:enumeration value="администрация района"/>
          <xsd:enumeration value="аналитическая обработка"/>
          <xsd:enumeration value="антикризисные меры"/>
          <xsd:enumeration value="антитеррористический"/>
          <xsd:enumeration value="АОШ НАК"/>
          <xsd:enumeration value="база данных"/>
          <xsd:enumeration value="база знаний"/>
          <xsd:enumeration value="ввод в действие жилых домов"/>
          <xsd:enumeration value="виды экономической деятельности"/>
          <xsd:enumeration value="влияние кризиса"/>
          <xsd:enumeration value="внешнеэкономическая деятельность"/>
          <xsd:enumeration value="генеральный совет"/>
          <xsd:enumeration value="геоинформационная система"/>
          <xsd:enumeration value="глава города"/>
          <xsd:enumeration value="глава городского округа"/>
          <xsd:enumeration value="глава городского поселения"/>
          <xsd:enumeration value="глава муниципального района"/>
          <xsd:enumeration value="глава поселения"/>
          <xsd:enumeration value="глава района"/>
          <xsd:enumeration value="глава сельского поселения"/>
          <xsd:enumeration value="городская дума"/>
          <xsd:enumeration value="государственное учреждение"/>
          <xsd:enumeration value="гражданский институт"/>
          <xsd:enumeration value="гражданское общество"/>
          <xsd:enumeration value="деловая активность"/>
          <xsd:enumeration value="демографическая ситуация"/>
          <xsd:enumeration value="денежные доходы населения"/>
          <xsd:enumeration value="жилищно-коммунальное хозяйство"/>
          <xsd:enumeration value="законодательное собрание"/>
          <xsd:enumeration value="заработная плата"/>
          <xsd:enumeration value="избирательная комиссия"/>
          <xsd:enumeration value="имитационная модель"/>
          <xsd:enumeration value="индекс потребительских цен"/>
          <xsd:enumeration value="интеллектуальная обработка текстов"/>
          <xsd:enumeration value="информационная безопасность"/>
          <xsd:enumeration value="информационная система"/>
          <xsd:enumeration value="информационное агентство"/>
          <xsd:enumeration value="информационный ресурс"/>
          <xsd:enumeration value="качество жизни"/>
          <xsd:enumeration value="ключевые индикаторы"/>
          <xsd:enumeration value="малое предпринимательство"/>
          <xsd:enumeration value="малый бизнес"/>
          <xsd:enumeration value="масовая акция"/>
          <xsd:enumeration value="мастер-класс"/>
          <xsd:enumeration value="меры поддержки"/>
          <xsd:enumeration value="местное самоуправления"/>
          <xsd:enumeration value="муниципальное образование"/>
          <xsd:enumeration value="муниципальное учреждение"/>
          <xsd:enumeration value="муниципальный совет"/>
          <xsd:enumeration value="мэр города"/>
          <xsd:enumeration value="некоммерческое партнерство"/>
          <xsd:enumeration value="общее собрание"/>
          <xsd:enumeration value="общероссийское"/>
          <xsd:enumeration value="общественная акция"/>
          <xsd:enumeration value="общественная безопасность"/>
          <xsd:enumeration value="общественная организация"/>
          <xsd:enumeration value="общественная палата"/>
          <xsd:enumeration value="общественное мероприятие"/>
          <xsd:enumeration value="общественное мнение"/>
          <xsd:enumeration value="общественное настроение"/>
          <xsd:enumeration value="общественный фонд"/>
          <xsd:enumeration value="объем инвестиций в основной капитал"/>
          <xsd:enumeration value="объем платных услуг населению"/>
          <xsd:enumeration value="орган местного самоуправления"/>
          <xsd:enumeration value="органы исполнительной власти"/>
          <xsd:enumeration value="открытое письмо"/>
          <xsd:enumeration value="оценка населения"/>
          <xsd:enumeration value="оценка эффективности деятельности органов исполнительной власти"/>
          <xsd:enumeration value="Патриоты России"/>
          <xsd:enumeration value="первичная организация"/>
          <xsd:enumeration value="первичное отделение"/>
          <xsd:enumeration value="поиск информации"/>
          <xsd:enumeration value="политическая акция"/>
          <xsd:enumeration value="политическая позиция"/>
          <xsd:enumeration value="политическая программа"/>
          <xsd:enumeration value="политический конфликт"/>
          <xsd:enumeration value="политический процесс"/>
          <xsd:enumeration value="политический совет"/>
          <xsd:enumeration value="политическое заявление"/>
          <xsd:enumeration value="политическое мероприятие"/>
          <xsd:enumeration value="политическое событие"/>
          <xsd:enumeration value="правительство области"/>
          <xsd:enumeration value="Правое дело"/>
          <xsd:enumeration value="предпринимательская уверенность"/>
          <xsd:enumeration value="председатель городской думы"/>
          <xsd:enumeration value="председатель думы"/>
          <xsd:enumeration value="председатель районной думы"/>
          <xsd:enumeration value="председатель совета"/>
          <xsd:enumeration value="приоритетный национальный проект"/>
          <xsd:enumeration value="просроченная задолженность по заработной плате"/>
          <xsd:enumeration value="протестная активность"/>
          <xsd:enumeration value="протестная акция"/>
          <xsd:enumeration value="протестные настроения"/>
          <xsd:enumeration value="публичное мероприятие"/>
          <xsd:enumeration value="районная дума"/>
          <xsd:enumeration value="резервное копирование"/>
          <xsd:enumeration value="религиозная организация"/>
          <xsd:enumeration value="рынок труда"/>
          <xsd:enumeration value="семантическая информация"/>
          <xsd:enumeration value="системный администратор"/>
          <xsd:enumeration value="следственный комитет"/>
          <xsd:enumeration value="служебная программа"/>
          <xsd:enumeration value="совет города"/>
          <xsd:enumeration value="совет района"/>
          <xsd:enumeration value="социальная напряженность"/>
          <xsd:enumeration value="социальное самочувствие"/>
          <xsd:enumeration value="Справедливая Россия"/>
          <xsd:enumeration value="средства массовой информации"/>
          <xsd:enumeration value="статистическая модель"/>
          <xsd:enumeration value="технические условия"/>
          <xsd:enumeration value="техническое задание"/>
          <xsd:enumeration value="указ 825"/>
          <xsd:enumeration value="уровень доверия"/>
          <xsd:enumeration value="уровень жизни"/>
          <xsd:enumeration value="уровень удовлетворенности"/>
          <xsd:enumeration value="учетная запись"/>
          <xsd:enumeration value="функциональная модель"/>
          <xsd:enumeration value="численность безработных"/>
          <xsd:enumeration value="член избирательной комиссии"/>
          <xsd:enumeration value="электоральный рейтинг"/>
          <xsd:enumeration value="электронная почта"/>
          <xsd:enumeration value="электронная цифровая подпись"/>
          <xsd:enumeration value="электронный вид"/>
          <xsd:enumeration value="Ярославская областная дума"/>
          <xsd:enumeration value="Ярославская область"/>
          <xsd:enumeration value="ярославское региональное отделение"/>
        </xsd:restriction>
      </xsd:simpleType>
    </xsd:element>
    <xsd:element name="_x0414__x0430__x0442__x0430__x0020__x043f__x0443__x0431__x043b__x0438__x043a__x0430__x0446__x0438__x0438_" ma:index="11" ma:displayName="Дата публикации" ma:default="[today]" ma:format="DateTime" ma:internalName="_x0414__x0430__x0442__x0430__x0020__x043f__x0443__x0431__x043b__x0438__x043a__x0430__x0446__x0438__x0438_">
      <xsd:simpleType>
        <xsd:restriction base="dms:DateTime"/>
      </xsd:simpleType>
    </xsd:element>
    <xsd:element name="_x041d__x0430__x0438__x043c__x0430__x043d__x043e__x0432__x0430__x043d__x0438__x0435__x0020__x0438__x0441__x0442__x043e__x0447__x043d__x0438__x043a__x0430_" ma:index="12" nillable="true" ma:displayName="Источник" ma:default="ОИВ ЯО" ma:format="Dropdown" ma:internalName="_x041d__x0430__x0438__x043c__x0430__x043d__x043e__x0432__x0430__x043d__x0438__x0435__x0020__x0438__x0441__x0442__x043e__x0447__x043d__x0438__x043a__x0430_">
      <xsd:simpleType>
        <xsd:restriction base="dms:Choice">
          <xsd:enumeration value="ОИВ ЯО"/>
          <xsd:enumeration value="Внешний"/>
        </xsd:restriction>
      </xsd:simpleType>
    </xsd:element>
    <xsd:element name="_x0412__x0438__x0434__x0020__x043c__x0430__x044c__x0442__x0435__x0440__x0438__x0430__x043b__x0430_" ma:index="13" nillable="true" ma:displayName="Вид материала" ma:default="" ma:format="Dropdown" ma:internalName="_x0412__x0438__x0434__x0020__x043c__x0430__x044c__x0442__x0435__x0440__x0438__x0430__x043b__x0430_">
      <xsd:simpleType>
        <xsd:restriction base="dms:Choice">
          <xsd:enumeration value="информационно-аналитический продукт"/>
          <xsd:enumeration value="публикация"/>
          <xsd:enumeration value="книга"/>
          <xsd:enumeration value="государственная статистика"/>
          <xsd:enumeration value="ведомственная статистика"/>
          <xsd:enumeration value="презентация"/>
          <xsd:enumeration value="отчет"/>
          <xsd:enumeration value="доклад"/>
          <xsd:enumeration value="регламент"/>
          <xsd:enumeration value="стратегия, программа"/>
          <xsd:enumeration value="методика"/>
          <xsd:enumeration value="письмо"/>
        </xsd:restriction>
      </xsd:simpleType>
    </xsd:element>
    <xsd:element name="_x0422__x0435__x043c__x0430_" ma:index="14" nillable="true" ma:displayName="Тема" ma:format="Dropdown" ma:internalName="_x0422__x0435__x043c__x0430_">
      <xsd:simpleType>
        <xsd:restriction base="dms:Choice">
          <xsd:enumeration value="антикризисные меры"/>
          <xsd:enumeration value="безопасность и правопорядок"/>
          <xsd:enumeration value="государственное управление"/>
          <xsd:enumeration value="гражданское общество и общественные организации"/>
          <xsd:enumeration value="ЖКХ и инфраструктура"/>
          <xsd:enumeration value="здравоохранение"/>
          <xsd:enumeration value="инвестии"/>
          <xsd:enumeration value="инновации"/>
          <xsd:enumeration value="информационно-коммуникационные технологии"/>
          <xsd:enumeration value="кадры"/>
          <xsd:enumeration value="культура"/>
          <xsd:enumeration value="лучшие практики в различные сферах"/>
          <xsd:enumeration value="малое предпринимательство"/>
          <xsd:enumeration value="менеджемент"/>
          <xsd:enumeration value="местное самоуправление"/>
          <xsd:enumeration value="образование"/>
          <xsd:enumeration value="общественно-политические процессы"/>
          <xsd:enumeration value="потребительский рынок"/>
          <xsd:enumeration value="право"/>
          <xsd:enumeration value="приоритетные национальные проекты"/>
          <xsd:enumeration value="промышленность"/>
          <xsd:enumeration value="рынок труда и занятость"/>
          <xsd:enumeration value="сельское хозяйство"/>
          <xsd:enumeration value="СМИ и общественное мнение"/>
          <xsd:enumeration value="социальная защита"/>
          <xsd:enumeration value="социально-экономическая комплексная"/>
          <xsd:enumeration value="строительство"/>
          <xsd:enumeration value="ТЭК"/>
          <xsd:enumeration value="финансовые институты и бюджетный процесс"/>
          <xsd:enumeration value="экология"/>
          <xsd:enumeration value="энциклопедические материалы о ЯО"/>
          <xsd:enumeration value="электронное правительство"/>
        </xsd:restriction>
      </xsd:simpleType>
    </xsd:element>
    <xsd:element name="_x0424__x043e__x043d__x0434_" ma:index="15" nillable="true" ma:displayName="Фонд" ma:format="Dropdown" ma:internalName="_x0424__x043e__x043d__x0434_">
      <xsd:simpleType>
        <xsd:restriction base="dms:Choice">
          <xsd:enumeration value="Печатный"/>
          <xsd:enumeration value="Электронный"/>
          <xsd:enumeration value="Медиатека"/>
        </xsd:restriction>
      </xsd:simpleType>
    </xsd:element>
    <xsd:element name="_x0422__x044d__x0433__x0438_" ma:index="16" nillable="true" ma:displayName="Тэги" ma:internalName="_x0422__x044d__x0433__x0438_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37336-449C-4141-AD46-D2A4EF0A9FB8}">
  <ds:schemaRefs>
    <ds:schemaRef ds:uri="http://schemas.microsoft.com/office/2006/metadata/properties"/>
    <ds:schemaRef ds:uri="b468e2e6-0af2-49b6-8148-798aa515d8d2"/>
  </ds:schemaRefs>
</ds:datastoreItem>
</file>

<file path=customXml/itemProps2.xml><?xml version="1.0" encoding="utf-8"?>
<ds:datastoreItem xmlns:ds="http://schemas.openxmlformats.org/officeDocument/2006/customXml" ds:itemID="{EE385051-7873-431D-BE4C-21DD81ED08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717CA8-E102-4693-B961-FD4C40B0F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8e2e6-0af2-49b6-8148-798aa515d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ED86AB8-81CF-4497-880D-CBF752D8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приложения к постановлению Правительства области.dotx</Template>
  <TotalTime>19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ДИА</Company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Усилов</dc:creator>
  <cp:lastModifiedBy>Чембай Елизавета Денисовна</cp:lastModifiedBy>
  <cp:revision>8</cp:revision>
  <cp:lastPrinted>2026-04-29T11:43:00Z</cp:lastPrinted>
  <dcterms:created xsi:type="dcterms:W3CDTF">2026-06-16T08:46:00Z</dcterms:created>
  <dcterms:modified xsi:type="dcterms:W3CDTF">2026-07-23T07:51:00Z</dcterms:modified>
</cp:coreProperties>
</file>